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6C7EA" w14:textId="02514616" w:rsidR="000E0B33" w:rsidRDefault="0001296F">
      <w:r>
        <w:t>Name: _</w:t>
      </w:r>
      <w:r w:rsidR="000E0B33">
        <w:t xml:space="preserve">_______________________                   </w:t>
      </w:r>
      <w:r w:rsidR="000E0B33">
        <w:tab/>
      </w:r>
      <w:r w:rsidR="000E0B33">
        <w:tab/>
      </w:r>
      <w:r w:rsidR="000E0B33">
        <w:tab/>
      </w:r>
      <w:r w:rsidR="000E0B33">
        <w:tab/>
      </w:r>
      <w:r w:rsidR="000E0B33">
        <w:tab/>
      </w:r>
      <w:r w:rsidR="000E0B33">
        <w:tab/>
      </w:r>
      <w:r w:rsidR="000E0B33">
        <w:tab/>
      </w:r>
      <w:r w:rsidR="000B3088">
        <w:t>Date: _</w:t>
      </w:r>
      <w:r w:rsidR="000E0B33">
        <w:t>__________</w:t>
      </w:r>
    </w:p>
    <w:tbl>
      <w:tblPr>
        <w:tblStyle w:val="GridTable5Dark-Accent1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2692"/>
        <w:gridCol w:w="681"/>
        <w:gridCol w:w="2691"/>
        <w:gridCol w:w="681"/>
        <w:gridCol w:w="3111"/>
      </w:tblGrid>
      <w:tr w:rsidR="00082714" w:rsidRPr="000D77AB" w14:paraId="55DB7330" w14:textId="77777777" w:rsidTr="23A5E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6"/>
            <w:vAlign w:val="center"/>
          </w:tcPr>
          <w:p w14:paraId="7F5AB4EA" w14:textId="77777777" w:rsidR="00082714" w:rsidRPr="000D77AB" w:rsidRDefault="00082714" w:rsidP="000D77AB"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2CA116A9" wp14:editId="708AF0CB">
                      <wp:extent cx="6858000" cy="1981200"/>
                      <wp:effectExtent l="0" t="0" r="0" b="0"/>
                      <wp:docPr id="17" name="Group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000" cy="198120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reeform: Shape 211"/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38125" y="209549"/>
                                  <a:ext cx="6866128" cy="1823892"/>
                                  <a:chOff x="0" y="-1"/>
                                  <a:chExt cx="7398253" cy="2000581"/>
                                </a:xfrm>
                              </wpg:grpSpPr>
                              <wpg:grpSp>
                                <wpg:cNvPr id="207" name="Group 17"/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reeform: Shape 211"/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reeform: Shape 213"/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reeform: Shape 212"/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reeform: Shape 208"/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reeform: Shape 209"/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reeform: Shape 210"/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721" y="148398"/>
                                    <a:ext cx="4523384" cy="1520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026D70" w14:textId="48C96FD2" w:rsidR="00082714" w:rsidRPr="00082714" w:rsidRDefault="00BB629B" w:rsidP="00BB629B">
                                      <w:pPr>
                                        <w:pStyle w:val="Title"/>
                                        <w:jc w:val="left"/>
                                      </w:pPr>
                                      <w:r>
                                        <w:t xml:space="preserve">Diffusion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116A9" id="Group 17" o:spid="_x0000_s1026" alt="decorative element" style="width:540pt;height:156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">
                      <o:lock v:ext="edit" aspectratio="t"/>
                      <v:shape id="Freeform: Shape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oup 8" o:spid="_x0000_s1028" style="position:absolute;left:2381;top:2095;width:68661;height:18239" coordorigin="" coordsize="73982,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Freeform: Shape 211" o:spid="_x0000_s1030" style="position:absolute;left:676;top:533;width:54673;height:11717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Freeform: Shape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reeform: Shape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reeform: Shape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reeform: Shape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reeform: Shape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6" type="#_x0000_t202" style="position:absolute;left:1527;top:1483;width:45234;height:1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14:paraId="5B026D70" w14:textId="48C96FD2" w:rsidR="00082714" w:rsidRPr="00082714" w:rsidRDefault="00BB629B" w:rsidP="00BB629B">
                                <w:pPr>
                                  <w:pStyle w:val="Title"/>
                                  <w:jc w:val="left"/>
                                </w:pPr>
                                <w:r>
                                  <w:t xml:space="preserve">Diffusion 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2714" w:rsidRPr="000D77AB" w14:paraId="05CCFDDA" w14:textId="77777777" w:rsidTr="23A5E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tcMar>
              <w:left w:w="72" w:type="dxa"/>
              <w:right w:w="72" w:type="dxa"/>
            </w:tcMar>
          </w:tcPr>
          <w:p w14:paraId="5EDED951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7FD9C253" wp14:editId="6000ECD3">
                      <wp:extent cx="298450" cy="299085"/>
                      <wp:effectExtent l="0" t="0" r="6350" b="5715"/>
                      <wp:docPr id="5" name="Group 5" descr="paper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Oval 3" descr="paper icon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1" descr="pape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75A70" id="Group 5" o:spid="_x0000_s1026" alt="paper icon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">
                      <v:oval id="Oval 3" o:spid="_x0000_s1027" alt="paper icon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 fillcolor="#c0504d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alt="paper icon" style="position:absolute;left:3048;top:2483;width:6724;height:81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r:id="rId13" o:title="pape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4" w:type="dxa"/>
            <w:tcMar>
              <w:left w:w="72" w:type="dxa"/>
              <w:right w:w="72" w:type="dxa"/>
            </w:tcMar>
          </w:tcPr>
          <w:p w14:paraId="2C0B5920" w14:textId="7AC8CF38" w:rsidR="00BB629B" w:rsidRPr="00BB629B" w:rsidRDefault="00BB629B" w:rsidP="00BB629B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Objective:</w:t>
            </w:r>
          </w:p>
          <w:p w14:paraId="51BD3E66" w14:textId="77777777" w:rsidR="00BB629B" w:rsidRDefault="00BB629B" w:rsidP="008078FE">
            <w:pPr>
              <w:pStyle w:val="Text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Learn about diffusion.</w:t>
            </w:r>
          </w:p>
          <w:p w14:paraId="17D9F358" w14:textId="54693643" w:rsidR="00BB629B" w:rsidRPr="000D77AB" w:rsidRDefault="00BB629B" w:rsidP="008078FE">
            <w:pPr>
              <w:pStyle w:val="Text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82" w:type="dxa"/>
            <w:tcMar>
              <w:left w:w="72" w:type="dxa"/>
              <w:right w:w="72" w:type="dxa"/>
            </w:tcMar>
          </w:tcPr>
          <w:p w14:paraId="1F59420D" w14:textId="77777777" w:rsidR="00082714" w:rsidRPr="000D77AB" w:rsidRDefault="00082714" w:rsidP="00AB0132">
            <w:pPr>
              <w:pStyle w:val="Text-small-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1E8A5277" wp14:editId="3B8A63B7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5D658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/4Pvzd7a9ksefnFH7WrpzQ8jVNqoAFyDo3/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x41ii+g4610MSxqPKGSDHG42W9VayYpaw+zF8wo2K7PyrxuKiOH+S/&#10;Ys/a9+cdwqTYjLKV6B3m9NxElLHeO1e0eG1dfE7mrDdVz/kxMyqgO6boBi60PbnwPtbSwlPPw5xq&#10;HCmQ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6A+H2fDEGC+Nw5tgcnHRO6ixToVt734AHyDg30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QMIiH7Rrgaw1z9rtgQHb5x12wPx+lS5s8LNCP+51&#10;AGcT2F3DFGVkugWihoUc6DhKs0Heav0XrdnNuXURbcwurdVEm0+W/F5ewRfVdjqLeTvBs3MVa2X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+ZmTq5H3pK10KVdcub8ou&#10;/dUZiPk9twAdIOLf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bXBfPX5t/Pk9w8Sw&#10;raftK8ih64o6f6JM+eI7BTQ4bMj+A20BBGLlAx4z7+Wfki1t2x4k9Vl8SJeZbtr6Xcd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srvlS0374I8UqCcS9sXlG4mR3Q4mScAAwIM/f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HKY7pEZ4TOsuq23Wbdfh1FFgc0ubevHPFAi0uPi/m0sTI5c+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RVEfMVz6SdmPT+kfAnW4ac5A&#10;TBGWkpEAJyDY3+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XrlxZoqUUxR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79k55/TMLEacPTlIC5pCV2HMJJH4e+AC0g0t9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wAdIOLf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F8leFok1vfFVxqibKWZf/aCFqK0o55MQAtINLf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8fTMPfaCkQRgt1uR5xZ+s6O0&#10;I2yy6a4AMSDO3x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hFdnLBfWZO+XQNljFJIzfcpJYJR4ur2wAhIN7f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Kxnx2GUul/yOJWa+TshN&#10;nmOcSJ2llqYAMCDP38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Ctl6YvkdH2dgqrvVlIMDxW09FE5I3VMAC4g0d/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+TusvpZqWnyt+878W6uW6bce7T04vtMAICDf3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/259lX+X7pSgU3dR8ER/TdCufyT4Tf8ALSDS3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xrE&#10;2p0cqVebKDXcnpBkWhWXblEZm2NVABcg6N8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VYQXcn6v+QRzf91uv/zVP+pevI+K9BDACkg1t8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PKF2K07RLyiB+lNIslQMp4k&#10;knlkEUnGABsg5N9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Nk&#10;gUzR6DNOWYYpRx/l61GtRkAVB586GQA1IMrf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X6oJ95rq76p3rosfxZVwh6&#10;0forsfhUEwAwIM/f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5MWJSvCbFBuwKirAQA8w4AMc9ACNGyAANiDJ36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haFIvaFInaFY56FIwaMmNBBWJR+WPt8sfzMuJlADQgy9/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iDi3VYJJDelHHlNxFJVhExNGW+P/mcIbhgOYIYjmOEjNK1u9yV1n4VihoFEyEDJ+HRQ&#10;wa2BZh0qaGFUSa2Z5cgAOCDH35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2b+0/rAa/j4a2Pk9vfn60kPqvmIr61dRa3EpeXc1y&#10;ERn5j3Jq+Z2qxtJbtfTiRRzz25sEFmKBzC64QeVcuN7UkneNyc29xuHlzAt4WfNi/k66694dsji8&#10;d3cAJSDa3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XNWg6rPHjhsX+5S6bg6/6ccazI17YiQAlINrf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5VmE0rRSjdgpgJBrB8teBMl0M0UwL5ACwg&#10;098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b5llnV666+sK1tvsR56/cx84X2VCT4/AB0g4t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raKEG5z2Xr9upKtxjXFOy3KC5NtSwoyACwg09+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lRY0PsHQ3Wm78iOcTdc/ZwfufNO8y8ACkg1t/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2inRQnN1CihnhopVG0om7lPH3zHp95KACgg&#10;19/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O5tcJ+9FH81Rv5SGPyoN6kX7N3AMftsAMiDN3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bG1tWNu6qW7zU9k2isU5&#10;R7nzKKXOFygANiDJ33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IYNBxU3LGrIcFYDhsvqN9xQzPADRdcsADIgzd8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Wkgm7+LsFpOy6jBbh12o7SQNux2aD01AE4gsd+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4OkjB5SL/lZdP6mxASPw0hkB/RCBFPgA7IMTf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T8+kJRcSO/UG7iCbVmttDYyuSbW5j8jgAzIMzf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w+ZyqmNm&#10;Mw4yZ9KO8aYkTcJJ8dmUccEAKyDU36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CA7iDZ2Qby5mOgYgFmonER5t2JxZjHXQAfIODf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ZrYrv2zsT248o225Uv&#10;GPrKCO6gB99hK34PABgg59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Zvdvglbofj7bg9Tjdjq51vxNZLO2JPSQAhIN7f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H3bPk990z8/41UWTiR01CszXKjAPOEwALyDQ33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dwxY0AUEsz18mX3phJPA6NMy+Har4NMANSDK3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71wgYOc8V2yZPwVN&#10;H3qjYYE/6vxUqPEAJSDa39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th9uUI8WigAWqgIWqgCDZw+BuIRQNO1gApINbf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as8LQIhaUZ/8N2mQBF&#10;ed5h/OFmgYVdTgA9IMLf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Dpd0BkAEfdXIn4yJ3F5ACs5/MK3i1h&#10;NJzHACUg2t9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">
                      <v:oval id="Oval 3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r:id="rId15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4" w:type="dxa"/>
            <w:tcMar>
              <w:left w:w="72" w:type="dxa"/>
              <w:right w:w="72" w:type="dxa"/>
            </w:tcMar>
          </w:tcPr>
          <w:p w14:paraId="3E47A059" w14:textId="418895F0" w:rsidR="00082714" w:rsidRPr="00F607A3" w:rsidRDefault="00BB629B" w:rsidP="00F607A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Observe:</w:t>
            </w:r>
          </w:p>
          <w:p w14:paraId="21CE1F1D" w14:textId="7B8C4FC2" w:rsidR="000E0B33" w:rsidRDefault="000E0B33" w:rsidP="008078FE">
            <w:pPr>
              <w:pStyle w:val="Text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Conduct</w:t>
            </w:r>
            <w:r w:rsidR="00BB629B">
              <w:t xml:space="preserve"> an experiment that shows diffusion.</w:t>
            </w:r>
          </w:p>
          <w:p w14:paraId="5CDF55F0" w14:textId="3F8B8C3C" w:rsidR="00BB629B" w:rsidRPr="00F607A3" w:rsidRDefault="00BB629B" w:rsidP="008078FE">
            <w:pPr>
              <w:pStyle w:val="Text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682" w:type="dxa"/>
            <w:tcMar>
              <w:left w:w="72" w:type="dxa"/>
              <w:right w:w="72" w:type="dxa"/>
            </w:tcMar>
          </w:tcPr>
          <w:p w14:paraId="7EF0CFB2" w14:textId="77777777" w:rsidR="00082714" w:rsidRPr="000D77AB" w:rsidRDefault="00082714" w:rsidP="00AB0132">
            <w:pPr>
              <w:pStyle w:val="Text-small-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7203E12" wp14:editId="3AFA032B">
                      <wp:extent cx="298768" cy="298768"/>
                      <wp:effectExtent l="0" t="0" r="6350" b="6350"/>
                      <wp:docPr id="3" name="Group 3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15" name="Oval 11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2" descr="lightbulb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11" y="338667"/>
                                  <a:ext cx="666750" cy="66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E92F1" id="Group 3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">
                      <v:oval id="Oval 11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" fillcolor="#4f81bd [3204]" stroked="f" strokeweight="1pt">
                        <v:stroke joinstyle="miter"/>
                        <v:textbox inset="0,,0"/>
                      </v:oval>
                      <v:shape id="Picture 12" o:spid="_x0000_s1028" type="#_x0000_t75" alt="lightbulb icon" style="position:absolute;left:2935;top:3386;width:6667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">
                        <v:imagedata r:id="rId17" o:title="lightbulb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4" w:type="dxa"/>
            <w:tcMar>
              <w:left w:w="72" w:type="dxa"/>
              <w:right w:w="72" w:type="dxa"/>
            </w:tcMar>
          </w:tcPr>
          <w:p w14:paraId="775CD500" w14:textId="761970DE" w:rsidR="00082714" w:rsidRPr="00F607A3" w:rsidRDefault="00BB629B" w:rsidP="00F607A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t>Apply:</w:t>
            </w:r>
          </w:p>
          <w:p w14:paraId="494C2B56" w14:textId="77777777" w:rsidR="00F607A3" w:rsidRDefault="00BB629B" w:rsidP="008078FE">
            <w:pPr>
              <w:pStyle w:val="Text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 able to explain diffusion</w:t>
            </w:r>
            <w:r w:rsidR="000E0B33">
              <w:t>.</w:t>
            </w:r>
          </w:p>
          <w:p w14:paraId="3F644C39" w14:textId="18A6908C" w:rsidR="000E0B33" w:rsidRPr="00BB629B" w:rsidRDefault="000E0B33" w:rsidP="008078FE">
            <w:pPr>
              <w:pStyle w:val="Text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Identify scenarios of diffusion in the real world. </w:t>
            </w:r>
          </w:p>
        </w:tc>
      </w:tr>
    </w:tbl>
    <w:p w14:paraId="69E12C95" w14:textId="069E2ACA" w:rsidR="00233E70" w:rsidRPr="00233E70" w:rsidRDefault="00233E70" w:rsidP="00233E70">
      <w:pPr>
        <w:rPr>
          <w:b/>
          <w:bCs/>
        </w:rPr>
      </w:pPr>
      <w:r w:rsidRPr="00233E70">
        <w:rPr>
          <w:b/>
          <w:bCs/>
        </w:rPr>
        <w:t xml:space="preserve">Introduction: </w:t>
      </w:r>
    </w:p>
    <w:p w14:paraId="3A1AAE64" w14:textId="3AA51346" w:rsidR="00082714" w:rsidRDefault="000E0B33" w:rsidP="00233E70">
      <w:pPr>
        <w:pStyle w:val="ListParagraph"/>
        <w:numPr>
          <w:ilvl w:val="0"/>
          <w:numId w:val="4"/>
        </w:numPr>
      </w:pPr>
      <w:r>
        <w:t xml:space="preserve">Match the following definitions to the vocabulary words. Draw a line connecting the two words. </w:t>
      </w:r>
    </w:p>
    <w:p w14:paraId="178AD290" w14:textId="77777777" w:rsidR="00233E70" w:rsidRDefault="00233E70" w:rsidP="00233E70">
      <w:pPr>
        <w:pStyle w:val="ListParagraph"/>
      </w:pPr>
    </w:p>
    <w:p w14:paraId="1C2B9B5B" w14:textId="012F1597" w:rsidR="000E0B33" w:rsidRDefault="00E66D1B" w:rsidP="000E0B33"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20352C2" wp14:editId="618E0D67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57375" cy="809625"/>
                <wp:effectExtent l="0" t="0" r="28575" b="28575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47446" w14:textId="09B17267" w:rsidR="00E66D1B" w:rsidRDefault="00C866D5" w:rsidP="00E66D1B">
                            <w:pPr>
                              <w:jc w:val="center"/>
                            </w:pPr>
                            <w:r>
                              <w:t>Concentration is higher than the other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352C2" id="Rectangle: Rounded Corners 233" o:spid="_x0000_s1037" style="position:absolute;margin-left:95.05pt;margin-top:12.65pt;width:146.25pt;height:63.75pt;z-index:2516582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" fillcolor="white [3201]" strokecolor="#f79646 [3209]" strokeweight="1pt">
                <v:stroke joinstyle="miter"/>
                <v:textbox>
                  <w:txbxContent>
                    <w:p w14:paraId="3F047446" w14:textId="09B17267" w:rsidR="00E66D1B" w:rsidRDefault="00C866D5" w:rsidP="00E66D1B">
                      <w:pPr>
                        <w:jc w:val="center"/>
                      </w:pPr>
                      <w:r>
                        <w:t>Concentration is higher than the other solution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0B3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AC987D2" wp14:editId="01CB3F55">
                <wp:simplePos x="0" y="0"/>
                <wp:positionH relativeFrom="margin">
                  <wp:posOffset>9525</wp:posOffset>
                </wp:positionH>
                <wp:positionV relativeFrom="paragraph">
                  <wp:posOffset>1038225</wp:posOffset>
                </wp:positionV>
                <wp:extent cx="1857375" cy="809625"/>
                <wp:effectExtent l="0" t="0" r="28575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59F81" w14:textId="4C57A884" w:rsidR="000E0B33" w:rsidRPr="00E66D1B" w:rsidRDefault="000E0B33" w:rsidP="000E0B3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6D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Membrane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987D2" id="Rectangle: Rounded Corners 12" o:spid="_x0000_s1038" style="position:absolute;margin-left:.75pt;margin-top:81.75pt;width:146.25pt;height:63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" fillcolor="white [3201]" strokecolor="#f79646 [3209]" strokeweight="1pt">
                <v:stroke joinstyle="miter"/>
                <v:textbox>
                  <w:txbxContent>
                    <w:p w14:paraId="7D259F81" w14:textId="4C57A884" w:rsidR="000E0B33" w:rsidRPr="00E66D1B" w:rsidRDefault="000E0B33" w:rsidP="000E0B3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66D1B">
                        <w:rPr>
                          <w:b/>
                          <w:bCs/>
                          <w:sz w:val="32"/>
                          <w:szCs w:val="32"/>
                        </w:rPr>
                        <w:t>Membrane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0B3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DDE9A" wp14:editId="10FA1B9D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1857375" cy="809625"/>
                <wp:effectExtent l="0" t="0" r="2857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56704" w14:textId="4DB8BFC1" w:rsidR="000E0B33" w:rsidRPr="00E66D1B" w:rsidRDefault="000E0B33" w:rsidP="000E0B3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6D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Diffusion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DDE9A" id="Rectangle: Rounded Corners 7" o:spid="_x0000_s1039" style="position:absolute;margin-left:0;margin-top:11.95pt;width:146.25pt;height:63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" fillcolor="white [3201]" strokecolor="#f79646 [3209]" strokeweight="1pt">
                <v:stroke joinstyle="miter"/>
                <v:textbox>
                  <w:txbxContent>
                    <w:p w14:paraId="72956704" w14:textId="4DB8BFC1" w:rsidR="000E0B33" w:rsidRPr="00E66D1B" w:rsidRDefault="000E0B33" w:rsidP="000E0B3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66D1B">
                        <w:rPr>
                          <w:b/>
                          <w:bCs/>
                          <w:sz w:val="32"/>
                          <w:szCs w:val="32"/>
                        </w:rPr>
                        <w:t>Diffusion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3CB5EF" w14:textId="32444C47" w:rsidR="000E0B33" w:rsidRPr="000E0B33" w:rsidRDefault="000E0B33" w:rsidP="000E0B33"/>
    <w:p w14:paraId="21D15702" w14:textId="28F7D3A3" w:rsidR="000E0B33" w:rsidRPr="000E0B33" w:rsidRDefault="000E0B33" w:rsidP="000E0B33"/>
    <w:p w14:paraId="61C77BA7" w14:textId="467ED447" w:rsidR="000E0B33" w:rsidRPr="000E0B33" w:rsidRDefault="00E66D1B" w:rsidP="000E0B33"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C240A31" wp14:editId="2EF97046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1857375" cy="809625"/>
                <wp:effectExtent l="0" t="0" r="28575" b="28575"/>
                <wp:wrapNone/>
                <wp:docPr id="234" name="Rectangle: Rounded Corner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8A683" w14:textId="77777777" w:rsidR="0001296F" w:rsidRDefault="0001296F" w:rsidP="0001296F">
                            <w:pPr>
                              <w:jc w:val="center"/>
                            </w:pPr>
                            <w:r>
                              <w:t>The movement of anything from a high concentration to a lower concentration</w:t>
                            </w:r>
                          </w:p>
                          <w:p w14:paraId="065BF483" w14:textId="17B240B2" w:rsidR="00E66D1B" w:rsidRDefault="00E66D1B" w:rsidP="00E66D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40A31" id="Rectangle: Rounded Corners 234" o:spid="_x0000_s1040" style="position:absolute;margin-left:95.05pt;margin-top:5.9pt;width:146.25pt;height:63.75pt;z-index:2516582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" fillcolor="white [3201]" strokecolor="#f79646 [3209]" strokeweight="1pt">
                <v:stroke joinstyle="miter"/>
                <v:textbox>
                  <w:txbxContent>
                    <w:p w14:paraId="2C68A683" w14:textId="77777777" w:rsidR="0001296F" w:rsidRDefault="0001296F" w:rsidP="0001296F">
                      <w:pPr>
                        <w:jc w:val="center"/>
                      </w:pPr>
                      <w:r>
                        <w:t>The movement of anything from a high concentration to a lower concentration</w:t>
                      </w:r>
                    </w:p>
                    <w:p w14:paraId="065BF483" w14:textId="17B240B2" w:rsidR="00E66D1B" w:rsidRDefault="00E66D1B" w:rsidP="00E66D1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094C6D" w14:textId="17B58869" w:rsidR="000E0B33" w:rsidRPr="000E0B33" w:rsidRDefault="000E0B33" w:rsidP="000E0B33"/>
    <w:p w14:paraId="2F7349EB" w14:textId="729D2CFC" w:rsidR="000E0B33" w:rsidRPr="000E0B33" w:rsidRDefault="00E66D1B" w:rsidP="000E0B33"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F70F266" wp14:editId="5CEA22B2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1857375" cy="809625"/>
                <wp:effectExtent l="0" t="0" r="28575" b="28575"/>
                <wp:wrapNone/>
                <wp:docPr id="235" name="Rectangle: Rounded Corner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8BE61" w14:textId="55682821" w:rsidR="00E66D1B" w:rsidRDefault="00C866D5" w:rsidP="00E66D1B">
                            <w:pPr>
                              <w:jc w:val="center"/>
                            </w:pPr>
                            <w:r>
                              <w:t>Concentration is lower than the other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0F266" id="Rectangle: Rounded Corners 235" o:spid="_x0000_s1041" style="position:absolute;margin-left:95.05pt;margin-top:23.05pt;width:146.25pt;height:63.75pt;z-index:25165828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" fillcolor="white [3201]" strokecolor="#f79646 [3209]" strokeweight="1pt">
                <v:stroke joinstyle="miter"/>
                <v:textbox>
                  <w:txbxContent>
                    <w:p w14:paraId="31C8BE61" w14:textId="55682821" w:rsidR="00E66D1B" w:rsidRDefault="00C866D5" w:rsidP="00E66D1B">
                      <w:pPr>
                        <w:jc w:val="center"/>
                      </w:pPr>
                      <w:r>
                        <w:t>Concentration is lower than the other solution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0478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4DA2F2" wp14:editId="226F17DE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1857375" cy="809625"/>
                <wp:effectExtent l="0" t="0" r="28575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8A931" w14:textId="5FC5661F" w:rsidR="000E0B33" w:rsidRPr="00E66D1B" w:rsidRDefault="000E0B33" w:rsidP="000E0B3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6D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High concentration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DA2F2" id="Rectangle: Rounded Corners 13" o:spid="_x0000_s1042" style="position:absolute;margin-left:0;margin-top:23.6pt;width:146.25pt;height:6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" fillcolor="white [3201]" strokecolor="#f79646 [3209]" strokeweight="1pt">
                <v:stroke joinstyle="miter"/>
                <v:textbox>
                  <w:txbxContent>
                    <w:p w14:paraId="59E8A931" w14:textId="5FC5661F" w:rsidR="000E0B33" w:rsidRPr="00E66D1B" w:rsidRDefault="000E0B33" w:rsidP="000E0B3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6D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High concentration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55B702" w14:textId="788071DD" w:rsidR="000E0B33" w:rsidRPr="000E0B33" w:rsidRDefault="000E0B33" w:rsidP="000E0B33"/>
    <w:p w14:paraId="21929FC8" w14:textId="263C293D" w:rsidR="000E0B33" w:rsidRPr="000E0B33" w:rsidRDefault="000E0B33" w:rsidP="000E0B33"/>
    <w:p w14:paraId="0EF1F69E" w14:textId="073FB826" w:rsidR="000E0B33" w:rsidRPr="000E0B33" w:rsidRDefault="00E66D1B" w:rsidP="000E0B33"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86654F0" wp14:editId="686FB3CA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1857375" cy="809625"/>
                <wp:effectExtent l="0" t="0" r="28575" b="28575"/>
                <wp:wrapNone/>
                <wp:docPr id="236" name="Rectangle: Rounded Corner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8F4D2" w14:textId="5BC46EC4" w:rsidR="00E66D1B" w:rsidRDefault="0001296F" w:rsidP="0001296F"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a layer of cells that act as a boundary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654F0" id="Rectangle: Rounded Corners 236" o:spid="_x0000_s1043" style="position:absolute;margin-left:95.05pt;margin-top:14.9pt;width:146.25pt;height:63.75pt;z-index:2516582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" fillcolor="white [3201]" strokecolor="#f79646 [3209]" strokeweight="1pt">
                <v:stroke joinstyle="miter"/>
                <v:textbox>
                  <w:txbxContent>
                    <w:p w14:paraId="3118F4D2" w14:textId="5BC46EC4" w:rsidR="00E66D1B" w:rsidRDefault="0001296F" w:rsidP="0001296F"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a layer of cells that act as a boundary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047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4E4109" wp14:editId="05F975C6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1857375" cy="809625"/>
                <wp:effectExtent l="0" t="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A634" w14:textId="42D14979" w:rsidR="000E0B33" w:rsidRPr="00E66D1B" w:rsidRDefault="000E0B33" w:rsidP="000E0B3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6D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Low Concentration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E4109" id="Rectangle: Rounded Corners 14" o:spid="_x0000_s1044" style="position:absolute;margin-left:0;margin-top:13.3pt;width:146.25pt;height:63.7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" fillcolor="white [3201]" strokecolor="#f79646 [3209]" strokeweight="1pt">
                <v:stroke joinstyle="miter"/>
                <v:textbox>
                  <w:txbxContent>
                    <w:p w14:paraId="32EBA634" w14:textId="42D14979" w:rsidR="000E0B33" w:rsidRPr="00E66D1B" w:rsidRDefault="000E0B33" w:rsidP="000E0B3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6D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Low Concentration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53BDA4" w14:textId="001380C5" w:rsidR="00CF0478" w:rsidRDefault="00CF0478" w:rsidP="000E0B33">
      <w:pPr>
        <w:tabs>
          <w:tab w:val="left" w:pos="3945"/>
        </w:tabs>
      </w:pPr>
    </w:p>
    <w:p w14:paraId="345E2AAC" w14:textId="1CD204CC" w:rsidR="00233E70" w:rsidRDefault="00233E70" w:rsidP="000E0B33">
      <w:pPr>
        <w:tabs>
          <w:tab w:val="left" w:pos="3945"/>
        </w:tabs>
      </w:pPr>
    </w:p>
    <w:p w14:paraId="3D6C840D" w14:textId="1CD204CC" w:rsidR="00233E70" w:rsidRDefault="00233E70" w:rsidP="000E0B33">
      <w:pPr>
        <w:tabs>
          <w:tab w:val="left" w:pos="3945"/>
        </w:tabs>
      </w:pPr>
    </w:p>
    <w:p w14:paraId="1DBF38B5" w14:textId="0AEC5BBA" w:rsidR="000E0B33" w:rsidRDefault="00CF0478" w:rsidP="000E0B33">
      <w:pPr>
        <w:pStyle w:val="ListParagraph"/>
        <w:numPr>
          <w:ilvl w:val="0"/>
          <w:numId w:val="4"/>
        </w:numPr>
        <w:tabs>
          <w:tab w:val="left" w:pos="394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4D24CEC" wp14:editId="0C9557AC">
                <wp:simplePos x="0" y="0"/>
                <wp:positionH relativeFrom="column">
                  <wp:posOffset>3933825</wp:posOffset>
                </wp:positionH>
                <wp:positionV relativeFrom="paragraph">
                  <wp:posOffset>372110</wp:posOffset>
                </wp:positionV>
                <wp:extent cx="161925" cy="152400"/>
                <wp:effectExtent l="0" t="0" r="28575" b="1905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B750D" id="Oval 229" o:spid="_x0000_s1026" style="position:absolute;margin-left:309.75pt;margin-top:29.3pt;width:12.75pt;height:12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909459C" wp14:editId="6961804F">
                <wp:simplePos x="0" y="0"/>
                <wp:positionH relativeFrom="column">
                  <wp:posOffset>5324475</wp:posOffset>
                </wp:positionH>
                <wp:positionV relativeFrom="paragraph">
                  <wp:posOffset>457835</wp:posOffset>
                </wp:positionV>
                <wp:extent cx="161925" cy="152400"/>
                <wp:effectExtent l="0" t="0" r="28575" b="1905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A23878" id="Oval 223" o:spid="_x0000_s1026" style="position:absolute;margin-left:419.25pt;margin-top:36.05pt;width:12.75pt;height:12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85D0002" wp14:editId="5CAB5C2F">
                <wp:simplePos x="0" y="0"/>
                <wp:positionH relativeFrom="column">
                  <wp:posOffset>5657850</wp:posOffset>
                </wp:positionH>
                <wp:positionV relativeFrom="paragraph">
                  <wp:posOffset>457835</wp:posOffset>
                </wp:positionV>
                <wp:extent cx="161925" cy="152400"/>
                <wp:effectExtent l="0" t="0" r="28575" b="19050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2FB88" id="Oval 222" o:spid="_x0000_s1026" style="position:absolute;margin-left:445.5pt;margin-top:36.05pt;width:12.75pt;height:12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6246C47" wp14:editId="02BAAE47">
                <wp:simplePos x="0" y="0"/>
                <wp:positionH relativeFrom="column">
                  <wp:posOffset>5000625</wp:posOffset>
                </wp:positionH>
                <wp:positionV relativeFrom="paragraph">
                  <wp:posOffset>448310</wp:posOffset>
                </wp:positionV>
                <wp:extent cx="161925" cy="152400"/>
                <wp:effectExtent l="0" t="0" r="28575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95C88" id="Oval 219" o:spid="_x0000_s1026" style="position:absolute;margin-left:393.75pt;margin-top:35.3pt;width:12.75pt;height:12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46A1B4" wp14:editId="7CA74D1F">
                <wp:simplePos x="0" y="0"/>
                <wp:positionH relativeFrom="column">
                  <wp:posOffset>6200775</wp:posOffset>
                </wp:positionH>
                <wp:positionV relativeFrom="paragraph">
                  <wp:posOffset>429260</wp:posOffset>
                </wp:positionV>
                <wp:extent cx="161925" cy="152400"/>
                <wp:effectExtent l="0" t="0" r="28575" b="19050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7CBBC" id="Oval 214" o:spid="_x0000_s1026" style="position:absolute;margin-left:488.25pt;margin-top:33.8pt;width:12.75pt;height:12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0E0B33">
        <w:t>Draw arrows to indicate the direction of diffusion in each of the following cases</w:t>
      </w:r>
      <w:r>
        <w:t>: (The rectangle is the cell membrane)</w:t>
      </w:r>
    </w:p>
    <w:p w14:paraId="60F70DBA" w14:textId="4290C01B" w:rsidR="000E0B33" w:rsidRDefault="00CF0478" w:rsidP="00CF0478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FC3A15D" wp14:editId="7E392985">
                <wp:simplePos x="0" y="0"/>
                <wp:positionH relativeFrom="column">
                  <wp:posOffset>5000625</wp:posOffset>
                </wp:positionH>
                <wp:positionV relativeFrom="paragraph">
                  <wp:posOffset>793115</wp:posOffset>
                </wp:positionV>
                <wp:extent cx="161925" cy="152400"/>
                <wp:effectExtent l="0" t="0" r="28575" b="1905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D7C392" id="Oval 205" o:spid="_x0000_s1026" style="position:absolute;margin-left:393.75pt;margin-top:62.45pt;width:12.75pt;height:12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9A4F265" wp14:editId="7F21449D">
                <wp:simplePos x="0" y="0"/>
                <wp:positionH relativeFrom="column">
                  <wp:posOffset>5572125</wp:posOffset>
                </wp:positionH>
                <wp:positionV relativeFrom="paragraph">
                  <wp:posOffset>1466850</wp:posOffset>
                </wp:positionV>
                <wp:extent cx="161925" cy="152400"/>
                <wp:effectExtent l="0" t="0" r="28575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08AC7" id="Oval 230" o:spid="_x0000_s1026" style="position:absolute;margin-left:438.75pt;margin-top:115.5pt;width:12.75pt;height:12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2BE2DF3" wp14:editId="3EFCF7AF">
                <wp:simplePos x="0" y="0"/>
                <wp:positionH relativeFrom="column">
                  <wp:posOffset>3695700</wp:posOffset>
                </wp:positionH>
                <wp:positionV relativeFrom="paragraph">
                  <wp:posOffset>419100</wp:posOffset>
                </wp:positionV>
                <wp:extent cx="161925" cy="152400"/>
                <wp:effectExtent l="0" t="0" r="28575" b="1905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52891" id="Oval 228" o:spid="_x0000_s1026" style="position:absolute;margin-left:291pt;margin-top:33pt;width:12.75pt;height:12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CF4F41A" wp14:editId="330332FE">
                <wp:simplePos x="0" y="0"/>
                <wp:positionH relativeFrom="column">
                  <wp:posOffset>3657600</wp:posOffset>
                </wp:positionH>
                <wp:positionV relativeFrom="paragraph">
                  <wp:posOffset>1336040</wp:posOffset>
                </wp:positionV>
                <wp:extent cx="161925" cy="152400"/>
                <wp:effectExtent l="0" t="0" r="28575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C7EFF" id="Oval 227" o:spid="_x0000_s1026" style="position:absolute;margin-left:4in;margin-top:105.2pt;width:12.75pt;height:12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649337F" wp14:editId="54072DFD">
                <wp:simplePos x="0" y="0"/>
                <wp:positionH relativeFrom="column">
                  <wp:posOffset>5076825</wp:posOffset>
                </wp:positionH>
                <wp:positionV relativeFrom="paragraph">
                  <wp:posOffset>1640840</wp:posOffset>
                </wp:positionV>
                <wp:extent cx="161925" cy="152400"/>
                <wp:effectExtent l="0" t="0" r="28575" b="1905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5B74C" id="Oval 226" o:spid="_x0000_s1026" style="position:absolute;margin-left:399.75pt;margin-top:129.2pt;width:12.75pt;height:12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2E81931" wp14:editId="64F19F87">
                <wp:simplePos x="0" y="0"/>
                <wp:positionH relativeFrom="column">
                  <wp:posOffset>4781550</wp:posOffset>
                </wp:positionH>
                <wp:positionV relativeFrom="paragraph">
                  <wp:posOffset>1517015</wp:posOffset>
                </wp:positionV>
                <wp:extent cx="161925" cy="152400"/>
                <wp:effectExtent l="0" t="0" r="28575" b="1905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34A90" id="Oval 225" o:spid="_x0000_s1026" style="position:absolute;margin-left:376.5pt;margin-top:119.45pt;width:12.75pt;height:12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491856C" wp14:editId="27FC026F">
                <wp:simplePos x="0" y="0"/>
                <wp:positionH relativeFrom="column">
                  <wp:posOffset>4469130</wp:posOffset>
                </wp:positionH>
                <wp:positionV relativeFrom="paragraph">
                  <wp:posOffset>1469390</wp:posOffset>
                </wp:positionV>
                <wp:extent cx="161925" cy="152400"/>
                <wp:effectExtent l="0" t="0" r="28575" b="1905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075C53" id="Oval 224" o:spid="_x0000_s1026" style="position:absolute;margin-left:351.9pt;margin-top:115.7pt;width:12.75pt;height:12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6613960" wp14:editId="7987ED06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161925" cy="152400"/>
                <wp:effectExtent l="0" t="0" r="28575" b="19050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FC633" id="Oval 221" o:spid="_x0000_s1026" style="position:absolute;margin-left:-38.45pt;margin-top:24.2pt;width:12.75pt;height:12pt;z-index:251658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28A82C5" wp14:editId="6D3C9551">
                <wp:simplePos x="0" y="0"/>
                <wp:positionH relativeFrom="margin">
                  <wp:align>right</wp:align>
                </wp:positionH>
                <wp:positionV relativeFrom="paragraph">
                  <wp:posOffset>1145540</wp:posOffset>
                </wp:positionV>
                <wp:extent cx="161925" cy="152400"/>
                <wp:effectExtent l="0" t="0" r="28575" b="19050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A00E6" id="Oval 220" o:spid="_x0000_s1026" style="position:absolute;margin-left:-38.45pt;margin-top:90.2pt;width:12.75pt;height:12pt;z-index:25165827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3580921" wp14:editId="6927F1D6">
                <wp:simplePos x="0" y="0"/>
                <wp:positionH relativeFrom="column">
                  <wp:posOffset>3686175</wp:posOffset>
                </wp:positionH>
                <wp:positionV relativeFrom="paragraph">
                  <wp:posOffset>869315</wp:posOffset>
                </wp:positionV>
                <wp:extent cx="161925" cy="152400"/>
                <wp:effectExtent l="0" t="0" r="28575" b="1905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92B62" id="Oval 218" o:spid="_x0000_s1026" style="position:absolute;margin-left:290.25pt;margin-top:68.45pt;width:12.75pt;height:12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1BE3DC7" wp14:editId="3DF7862A">
                <wp:simplePos x="0" y="0"/>
                <wp:positionH relativeFrom="column">
                  <wp:posOffset>6010275</wp:posOffset>
                </wp:positionH>
                <wp:positionV relativeFrom="paragraph">
                  <wp:posOffset>1469390</wp:posOffset>
                </wp:positionV>
                <wp:extent cx="161925" cy="152400"/>
                <wp:effectExtent l="0" t="0" r="28575" b="1905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324BF2" id="Oval 216" o:spid="_x0000_s1026" style="position:absolute;margin-left:473.25pt;margin-top:115.7pt;width:12.75pt;height:12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CA994C3" wp14:editId="2C35EB92">
                <wp:simplePos x="0" y="0"/>
                <wp:positionH relativeFrom="column">
                  <wp:posOffset>6638925</wp:posOffset>
                </wp:positionH>
                <wp:positionV relativeFrom="paragraph">
                  <wp:posOffset>697865</wp:posOffset>
                </wp:positionV>
                <wp:extent cx="161925" cy="152400"/>
                <wp:effectExtent l="0" t="0" r="28575" b="19050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48BBF" id="Oval 215" o:spid="_x0000_s1026" style="position:absolute;margin-left:522.75pt;margin-top:54.95pt;width:12.75pt;height:12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09BB508" wp14:editId="64F660C5">
                <wp:simplePos x="0" y="0"/>
                <wp:positionH relativeFrom="column">
                  <wp:posOffset>5876925</wp:posOffset>
                </wp:positionH>
                <wp:positionV relativeFrom="paragraph">
                  <wp:posOffset>516890</wp:posOffset>
                </wp:positionV>
                <wp:extent cx="161925" cy="152400"/>
                <wp:effectExtent l="0" t="0" r="28575" b="1905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76A6B" id="Oval 206" o:spid="_x0000_s1026" style="position:absolute;margin-left:462.75pt;margin-top:40.7pt;width:12.75pt;height:12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AE1BA15" wp14:editId="100A8CCB">
                <wp:simplePos x="0" y="0"/>
                <wp:positionH relativeFrom="column">
                  <wp:posOffset>4210050</wp:posOffset>
                </wp:positionH>
                <wp:positionV relativeFrom="paragraph">
                  <wp:posOffset>504190</wp:posOffset>
                </wp:positionV>
                <wp:extent cx="161925" cy="152400"/>
                <wp:effectExtent l="0" t="0" r="28575" b="1905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366C42" id="Oval 204" o:spid="_x0000_s1026" style="position:absolute;margin-left:331.5pt;margin-top:39.7pt;width:12.75pt;height:12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F42445D" wp14:editId="539D9477">
                <wp:simplePos x="0" y="0"/>
                <wp:positionH relativeFrom="margin">
                  <wp:posOffset>1609725</wp:posOffset>
                </wp:positionH>
                <wp:positionV relativeFrom="paragraph">
                  <wp:posOffset>1583690</wp:posOffset>
                </wp:positionV>
                <wp:extent cx="161925" cy="152400"/>
                <wp:effectExtent l="0" t="0" r="28575" b="1905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CBE3FC" id="Oval 203" o:spid="_x0000_s1026" style="position:absolute;margin-left:126.75pt;margin-top:124.7pt;width:12.75pt;height:12pt;z-index:25165826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357D2B5" wp14:editId="2188534C">
                <wp:simplePos x="0" y="0"/>
                <wp:positionH relativeFrom="column">
                  <wp:posOffset>2114550</wp:posOffset>
                </wp:positionH>
                <wp:positionV relativeFrom="paragraph">
                  <wp:posOffset>28575</wp:posOffset>
                </wp:positionV>
                <wp:extent cx="161925" cy="152400"/>
                <wp:effectExtent l="0" t="0" r="28575" b="1905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0C0109" id="Oval 202" o:spid="_x0000_s1026" style="position:absolute;margin-left:166.5pt;margin-top:2.25pt;width:12.75pt;height:1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9EE730B" wp14:editId="018DB299">
                <wp:simplePos x="0" y="0"/>
                <wp:positionH relativeFrom="margin">
                  <wp:align>left</wp:align>
                </wp:positionH>
                <wp:positionV relativeFrom="paragraph">
                  <wp:posOffset>685800</wp:posOffset>
                </wp:positionV>
                <wp:extent cx="161925" cy="152400"/>
                <wp:effectExtent l="0" t="0" r="28575" b="1905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4DB4B" id="Oval 201" o:spid="_x0000_s1026" style="position:absolute;margin-left:0;margin-top:54pt;width:12.75pt;height:12pt;z-index:2516582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04D0DEC" wp14:editId="424A9A2F">
                <wp:simplePos x="0" y="0"/>
                <wp:positionH relativeFrom="column">
                  <wp:posOffset>809625</wp:posOffset>
                </wp:positionH>
                <wp:positionV relativeFrom="paragraph">
                  <wp:posOffset>393065</wp:posOffset>
                </wp:positionV>
                <wp:extent cx="161925" cy="15240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418B0" id="Oval 29" o:spid="_x0000_s1026" style="position:absolute;margin-left:63.75pt;margin-top:30.95pt;width:12.75pt;height:12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6D85D0" wp14:editId="1088BF5E">
                <wp:simplePos x="0" y="0"/>
                <wp:positionH relativeFrom="column">
                  <wp:posOffset>876300</wp:posOffset>
                </wp:positionH>
                <wp:positionV relativeFrom="paragraph">
                  <wp:posOffset>707390</wp:posOffset>
                </wp:positionV>
                <wp:extent cx="161925" cy="15240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A1700" id="Oval 25" o:spid="_x0000_s1026" style="position:absolute;margin-left:69pt;margin-top:55.7pt;width:12.75pt;height:1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ABB680F" wp14:editId="27D46BE8">
                <wp:simplePos x="0" y="0"/>
                <wp:positionH relativeFrom="column">
                  <wp:posOffset>1238250</wp:posOffset>
                </wp:positionH>
                <wp:positionV relativeFrom="paragraph">
                  <wp:posOffset>459740</wp:posOffset>
                </wp:positionV>
                <wp:extent cx="161925" cy="152400"/>
                <wp:effectExtent l="0" t="0" r="28575" b="1905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290C3" id="Oval 192" o:spid="_x0000_s1026" style="position:absolute;margin-left:97.5pt;margin-top:36.2pt;width:12.75pt;height:1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B80BDBE" wp14:editId="3D793CFC">
                <wp:simplePos x="0" y="0"/>
                <wp:positionH relativeFrom="column">
                  <wp:posOffset>390525</wp:posOffset>
                </wp:positionH>
                <wp:positionV relativeFrom="paragraph">
                  <wp:posOffset>326390</wp:posOffset>
                </wp:positionV>
                <wp:extent cx="161925" cy="15240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6717A" id="Oval 28" o:spid="_x0000_s1026" style="position:absolute;margin-left:30.75pt;margin-top:25.7pt;width:12.75pt;height:1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3DE802" wp14:editId="6388C64B">
                <wp:simplePos x="0" y="0"/>
                <wp:positionH relativeFrom="column">
                  <wp:posOffset>2571750</wp:posOffset>
                </wp:positionH>
                <wp:positionV relativeFrom="paragraph">
                  <wp:posOffset>1212215</wp:posOffset>
                </wp:positionV>
                <wp:extent cx="161925" cy="152400"/>
                <wp:effectExtent l="0" t="0" r="28575" b="1905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B1CDE" id="Oval 200" o:spid="_x0000_s1026" style="position:absolute;margin-left:202.5pt;margin-top:95.45pt;width:12.75pt;height:12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04DEAE3" wp14:editId="1B3C7747">
                <wp:simplePos x="0" y="0"/>
                <wp:positionH relativeFrom="column">
                  <wp:posOffset>2181225</wp:posOffset>
                </wp:positionH>
                <wp:positionV relativeFrom="paragraph">
                  <wp:posOffset>431165</wp:posOffset>
                </wp:positionV>
                <wp:extent cx="161925" cy="152400"/>
                <wp:effectExtent l="0" t="0" r="28575" b="1905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7DA34" id="Oval 199" o:spid="_x0000_s1026" style="position:absolute;margin-left:171.75pt;margin-top:33.95pt;width:12.75pt;height:1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3EED171" wp14:editId="2160D45B">
                <wp:simplePos x="0" y="0"/>
                <wp:positionH relativeFrom="column">
                  <wp:posOffset>1895475</wp:posOffset>
                </wp:positionH>
                <wp:positionV relativeFrom="paragraph">
                  <wp:posOffset>1250315</wp:posOffset>
                </wp:positionV>
                <wp:extent cx="161925" cy="152400"/>
                <wp:effectExtent l="0" t="0" r="28575" b="1905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0E438" id="Oval 198" o:spid="_x0000_s1026" style="position:absolute;margin-left:149.25pt;margin-top:98.45pt;width:12.75pt;height:12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8C53450" wp14:editId="6A24708D">
                <wp:simplePos x="0" y="0"/>
                <wp:positionH relativeFrom="column">
                  <wp:posOffset>876300</wp:posOffset>
                </wp:positionH>
                <wp:positionV relativeFrom="paragraph">
                  <wp:posOffset>1183640</wp:posOffset>
                </wp:positionV>
                <wp:extent cx="161925" cy="15240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A72B7" id="Oval 30" o:spid="_x0000_s1026" style="position:absolute;margin-left:69pt;margin-top:93.2pt;width:12.75pt;height:1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7B9E1AB" wp14:editId="308EFC2B">
                <wp:simplePos x="0" y="0"/>
                <wp:positionH relativeFrom="column">
                  <wp:posOffset>2181225</wp:posOffset>
                </wp:positionH>
                <wp:positionV relativeFrom="paragraph">
                  <wp:posOffset>888365</wp:posOffset>
                </wp:positionV>
                <wp:extent cx="161925" cy="152400"/>
                <wp:effectExtent l="0" t="0" r="28575" b="1905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38B92" id="Oval 196" o:spid="_x0000_s1026" style="position:absolute;margin-left:171.75pt;margin-top:69.95pt;width:12.75pt;height:1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A03F321" wp14:editId="3279346E">
                <wp:simplePos x="0" y="0"/>
                <wp:positionH relativeFrom="column">
                  <wp:posOffset>1343025</wp:posOffset>
                </wp:positionH>
                <wp:positionV relativeFrom="paragraph">
                  <wp:posOffset>878840</wp:posOffset>
                </wp:positionV>
                <wp:extent cx="161925" cy="152400"/>
                <wp:effectExtent l="0" t="0" r="28575" b="1905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C4CB5" id="Oval 194" o:spid="_x0000_s1026" style="position:absolute;margin-left:105.75pt;margin-top:69.2pt;width:12.75pt;height:12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6E81895" wp14:editId="584D5758">
                <wp:simplePos x="0" y="0"/>
                <wp:positionH relativeFrom="column">
                  <wp:posOffset>536575</wp:posOffset>
                </wp:positionH>
                <wp:positionV relativeFrom="paragraph">
                  <wp:posOffset>926465</wp:posOffset>
                </wp:positionV>
                <wp:extent cx="161925" cy="15240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F6BD1" id="Oval 31" o:spid="_x0000_s1026" style="position:absolute;margin-left:42.25pt;margin-top:72.95pt;width:12.75pt;height:12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6A16016" wp14:editId="1BAA24C8">
                <wp:simplePos x="0" y="0"/>
                <wp:positionH relativeFrom="column">
                  <wp:posOffset>2486025</wp:posOffset>
                </wp:positionH>
                <wp:positionV relativeFrom="paragraph">
                  <wp:posOffset>602615</wp:posOffset>
                </wp:positionV>
                <wp:extent cx="161925" cy="152400"/>
                <wp:effectExtent l="0" t="0" r="28575" b="1905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DB5828" id="Oval 193" o:spid="_x0000_s1026" style="position:absolute;margin-left:195.75pt;margin-top:47.45pt;width:12.75pt;height:1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2D2366" wp14:editId="7FB87C62">
                <wp:simplePos x="0" y="0"/>
                <wp:positionH relativeFrom="column">
                  <wp:posOffset>1371600</wp:posOffset>
                </wp:positionH>
                <wp:positionV relativeFrom="paragraph">
                  <wp:posOffset>1297940</wp:posOffset>
                </wp:positionV>
                <wp:extent cx="161925" cy="152400"/>
                <wp:effectExtent l="0" t="0" r="28575" b="1905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9F8D5" id="Oval 195" o:spid="_x0000_s1026" style="position:absolute;margin-left:108pt;margin-top:102.2pt;width:12.75pt;height:1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0938F9" wp14:editId="3FFFC957">
                <wp:simplePos x="0" y="0"/>
                <wp:positionH relativeFrom="column">
                  <wp:posOffset>1752600</wp:posOffset>
                </wp:positionH>
                <wp:positionV relativeFrom="paragraph">
                  <wp:posOffset>535940</wp:posOffset>
                </wp:positionV>
                <wp:extent cx="161925" cy="15240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AD569" id="Oval 27" o:spid="_x0000_s1026" style="position:absolute;margin-left:138pt;margin-top:42.2pt;width:12.75pt;height:12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0E0B3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9DA41F1" wp14:editId="2FA894CA">
                <wp:simplePos x="0" y="0"/>
                <wp:positionH relativeFrom="column">
                  <wp:posOffset>3867150</wp:posOffset>
                </wp:positionH>
                <wp:positionV relativeFrom="paragraph">
                  <wp:posOffset>193040</wp:posOffset>
                </wp:positionV>
                <wp:extent cx="2661920" cy="1266825"/>
                <wp:effectExtent l="0" t="0" r="24130" b="28575"/>
                <wp:wrapSquare wrapText="bothSides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5AC65" id="Rectangle 20" o:spid="_x0000_s1026" style="position:absolute;margin-left:304.5pt;margin-top:15.2pt;width:209.6pt;height:99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" fillcolor="white [3201]" strokecolor="#4bacc6 [3208]" strokeweight="1pt">
                <w10:wrap type="square"/>
              </v:rect>
            </w:pict>
          </mc:Fallback>
        </mc:AlternateContent>
      </w:r>
      <w:r w:rsidR="000E0B3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1D1B81" wp14:editId="328AA39C">
                <wp:simplePos x="0" y="0"/>
                <wp:positionH relativeFrom="column">
                  <wp:posOffset>309570</wp:posOffset>
                </wp:positionH>
                <wp:positionV relativeFrom="paragraph">
                  <wp:posOffset>231140</wp:posOffset>
                </wp:positionV>
                <wp:extent cx="2662230" cy="1266825"/>
                <wp:effectExtent l="0" t="0" r="2413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230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3A06F" id="Rectangle 18" o:spid="_x0000_s1026" style="position:absolute;margin-left:24.4pt;margin-top:18.2pt;width:209.6pt;height:99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" fillcolor="white [3201]" strokecolor="#4bacc6 [3208]" strokeweight="1pt"/>
            </w:pict>
          </mc:Fallback>
        </mc:AlternateContent>
      </w:r>
    </w:p>
    <w:p w14:paraId="448F4570" w14:textId="768C48D2" w:rsidR="00CF0478" w:rsidRPr="00CF0478" w:rsidRDefault="00CF0478" w:rsidP="00CF0478"/>
    <w:p w14:paraId="2A80D609" w14:textId="768C48D2" w:rsidR="00DD7508" w:rsidRDefault="00DD7508" w:rsidP="00CF0478">
      <w:pPr>
        <w:rPr>
          <w:b/>
          <w:bCs/>
        </w:rPr>
      </w:pPr>
    </w:p>
    <w:p w14:paraId="1B4E87DC" w14:textId="768C48D2" w:rsidR="00DD7508" w:rsidRDefault="00DD7508" w:rsidP="00CF0478">
      <w:pPr>
        <w:rPr>
          <w:b/>
          <w:bCs/>
        </w:rPr>
      </w:pPr>
    </w:p>
    <w:p w14:paraId="696A6A8E" w14:textId="768C48D2" w:rsidR="00DD7508" w:rsidRDefault="00DD7508" w:rsidP="00CF0478">
      <w:pPr>
        <w:rPr>
          <w:b/>
          <w:bCs/>
        </w:rPr>
      </w:pPr>
    </w:p>
    <w:p w14:paraId="2F22D221" w14:textId="1BEDBA3F" w:rsidR="00FD0023" w:rsidRDefault="00FD0023" w:rsidP="00CF0478">
      <w:pPr>
        <w:rPr>
          <w:b/>
          <w:bCs/>
        </w:rPr>
      </w:pPr>
      <w:r w:rsidRPr="00FD0023">
        <w:rPr>
          <w:b/>
          <w:bCs/>
        </w:rPr>
        <w:t>Plan and Carry ou</w:t>
      </w:r>
      <w:r>
        <w:rPr>
          <w:b/>
          <w:bCs/>
        </w:rPr>
        <w:t>t</w:t>
      </w:r>
      <w:r w:rsidRPr="00FD0023">
        <w:rPr>
          <w:b/>
          <w:bCs/>
        </w:rPr>
        <w:t xml:space="preserve">: </w:t>
      </w:r>
    </w:p>
    <w:p w14:paraId="361EAB23" w14:textId="1CD8D05F" w:rsidR="00BB3ADC" w:rsidRPr="00BB3ADC" w:rsidRDefault="054C23F3" w:rsidP="23A5EAB1">
      <w:r>
        <w:t xml:space="preserve">In this experiment </w:t>
      </w:r>
      <w:r w:rsidR="3F0450C8">
        <w:t>you</w:t>
      </w:r>
      <w:r>
        <w:t xml:space="preserve"> will explore diffusion in organisms</w:t>
      </w:r>
      <w:r w:rsidR="18B937FA">
        <w:t xml:space="preserve">. </w:t>
      </w:r>
      <w:r w:rsidR="3F0450C8">
        <w:t>You</w:t>
      </w:r>
      <w:r w:rsidR="047FCFD7">
        <w:t xml:space="preserve"> will do this by observing the taste of celery </w:t>
      </w:r>
      <w:r w:rsidR="13A8EF44">
        <w:t xml:space="preserve">when it is placed in grape juice. </w:t>
      </w:r>
    </w:p>
    <w:p w14:paraId="5D05A712" w14:textId="0913D3E7" w:rsidR="23A5EAB1" w:rsidRDefault="4225BE85" w:rsidP="23A5EAB1">
      <w:r w:rsidRPr="4225BE85">
        <w:rPr>
          <w:b/>
          <w:bCs/>
        </w:rPr>
        <w:t>Procedure</w:t>
      </w:r>
      <w:r>
        <w:t xml:space="preserve"> </w:t>
      </w:r>
    </w:p>
    <w:p w14:paraId="6CA72071" w14:textId="2DA583BF" w:rsidR="00D548C9" w:rsidRDefault="5956FA7F" w:rsidP="00BE289B">
      <w:pPr>
        <w:pStyle w:val="ListParagraph"/>
        <w:numPr>
          <w:ilvl w:val="0"/>
          <w:numId w:val="10"/>
        </w:numPr>
        <w:jc w:val="center"/>
      </w:pPr>
      <w:r>
        <w:t xml:space="preserve">Taste </w:t>
      </w:r>
      <w:r w:rsidR="23A5EAB1">
        <w:t xml:space="preserve">and notice the color of </w:t>
      </w:r>
      <w:r>
        <w:t>celery and record in data table</w:t>
      </w:r>
    </w:p>
    <w:p w14:paraId="04EB1296" w14:textId="063AF065" w:rsidR="00A864F0" w:rsidRDefault="00A17EE2" w:rsidP="00A17EE2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2D8540" wp14:editId="36FE048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23850" cy="361950"/>
                <wp:effectExtent l="19050" t="0" r="19050" b="3810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33C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" o:spid="_x0000_s1026" type="#_x0000_t67" style="position:absolute;margin-left:0;margin-top:1pt;width:25.5pt;height:28.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" adj="11937" fillcolor="#4f81bd [3204]" strokecolor="#243f60 [1604]" strokeweight="1pt">
                <w10:wrap anchorx="margin"/>
              </v:shape>
            </w:pict>
          </mc:Fallback>
        </mc:AlternateContent>
      </w:r>
    </w:p>
    <w:p w14:paraId="2F79283D" w14:textId="07092E1E" w:rsidR="00324E3F" w:rsidRPr="00D548C9" w:rsidRDefault="00324E3F" w:rsidP="00A17EE2">
      <w:pPr>
        <w:pStyle w:val="ListParagraph"/>
        <w:jc w:val="center"/>
      </w:pPr>
    </w:p>
    <w:p w14:paraId="5BC69893" w14:textId="7428A981" w:rsidR="16BA501F" w:rsidRDefault="00A17EE2" w:rsidP="00A17EE2">
      <w:pPr>
        <w:pStyle w:val="ListParagraph"/>
        <w:numPr>
          <w:ilvl w:val="0"/>
          <w:numId w:val="10"/>
        </w:num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C31570" wp14:editId="56FBBD49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323850" cy="361950"/>
                <wp:effectExtent l="19050" t="0" r="19050" b="38100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D33B" id="Arrow: Down 24" o:spid="_x0000_s1026" type="#_x0000_t67" style="position:absolute;margin-left:0;margin-top:12.65pt;width:25.5pt;height:28.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" adj="11937" fillcolor="#4f81bd [3204]" strokecolor="#243f60 [1604]" strokeweight="1pt">
                <w10:wrap anchorx="margin"/>
              </v:shape>
            </w:pict>
          </mc:Fallback>
        </mc:AlternateContent>
      </w:r>
      <w:r w:rsidR="4D34833E">
        <w:t xml:space="preserve">Make a </w:t>
      </w:r>
      <w:r w:rsidR="54D2333E">
        <w:t>prediction</w:t>
      </w:r>
      <w:r w:rsidR="4D34833E">
        <w:t xml:space="preserve"> on what will happen to the color and taste </w:t>
      </w:r>
      <w:r w:rsidR="3E29B632">
        <w:t xml:space="preserve">after the </w:t>
      </w:r>
      <w:r w:rsidR="54D2333E">
        <w:t>celery</w:t>
      </w:r>
      <w:r w:rsidR="3E29B632">
        <w:t xml:space="preserve"> is in the grape juice.</w:t>
      </w:r>
    </w:p>
    <w:p w14:paraId="1AD91A9B" w14:textId="21166B8C" w:rsidR="00A864F0" w:rsidRDefault="00A864F0" w:rsidP="00A17EE2">
      <w:pPr>
        <w:pStyle w:val="ListParagraph"/>
        <w:jc w:val="center"/>
      </w:pPr>
    </w:p>
    <w:p w14:paraId="28C9D65C" w14:textId="71542C9E" w:rsidR="00A864F0" w:rsidRDefault="00A864F0" w:rsidP="00A17EE2">
      <w:pPr>
        <w:pStyle w:val="ListParagraph"/>
        <w:jc w:val="center"/>
      </w:pPr>
    </w:p>
    <w:p w14:paraId="4C739C06" w14:textId="17D68412" w:rsidR="008F1A83" w:rsidRDefault="008F1A83" w:rsidP="00A17EE2">
      <w:pPr>
        <w:pStyle w:val="ListParagraph"/>
        <w:numPr>
          <w:ilvl w:val="0"/>
          <w:numId w:val="10"/>
        </w:numPr>
        <w:jc w:val="center"/>
      </w:pPr>
      <w:r>
        <w:t>Fill</w:t>
      </w:r>
      <w:r w:rsidR="000B3088">
        <w:t xml:space="preserve"> a container</w:t>
      </w:r>
      <w:r w:rsidR="00C31C68">
        <w:t xml:space="preserve"> or cup</w:t>
      </w:r>
      <w:r w:rsidR="000B3088">
        <w:t xml:space="preserve"> </w:t>
      </w:r>
      <w:r>
        <w:t xml:space="preserve">half full of </w:t>
      </w:r>
      <w:r w:rsidR="00C31C68">
        <w:t xml:space="preserve">warm </w:t>
      </w:r>
      <w:r>
        <w:t>water</w:t>
      </w:r>
    </w:p>
    <w:p w14:paraId="648CD909" w14:textId="59AF6D7F" w:rsidR="008F1A83" w:rsidRDefault="008F1A83" w:rsidP="008F1A8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EC794E" wp14:editId="30DAEC7E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323850" cy="361950"/>
                <wp:effectExtent l="19050" t="0" r="19050" b="3810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D7B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0;margin-top:2.95pt;width:25.5pt;height:28.5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" adj="11937" fillcolor="#4f81bd [3204]" strokecolor="#243f60 [1604]" strokeweight="1pt">
                <w10:wrap anchorx="margin"/>
              </v:shape>
            </w:pict>
          </mc:Fallback>
        </mc:AlternateContent>
      </w:r>
    </w:p>
    <w:p w14:paraId="6EF17961" w14:textId="73E988E7" w:rsidR="008F1A83" w:rsidRDefault="008F1A83" w:rsidP="008F1A83">
      <w:pPr>
        <w:pStyle w:val="ListParagraph"/>
      </w:pPr>
    </w:p>
    <w:p w14:paraId="6135EE4B" w14:textId="77777777" w:rsidR="008F1A83" w:rsidRDefault="008F1A83" w:rsidP="008F1A83">
      <w:pPr>
        <w:pStyle w:val="ListParagraph"/>
      </w:pPr>
    </w:p>
    <w:p w14:paraId="5EF57738" w14:textId="1B956AE0" w:rsidR="008F1A83" w:rsidRDefault="008F1A83" w:rsidP="00A17EE2">
      <w:pPr>
        <w:pStyle w:val="ListParagraph"/>
        <w:numPr>
          <w:ilvl w:val="0"/>
          <w:numId w:val="10"/>
        </w:numPr>
        <w:jc w:val="center"/>
      </w:pPr>
      <w:r>
        <w:t xml:space="preserve">Add </w:t>
      </w:r>
      <w:r w:rsidR="000B3088">
        <w:t xml:space="preserve">a cup full of </w:t>
      </w:r>
      <w:r>
        <w:t xml:space="preserve">grape juice to water and observe what </w:t>
      </w:r>
      <w:r w:rsidR="000B3088">
        <w:t>happens</w:t>
      </w:r>
    </w:p>
    <w:p w14:paraId="227A8ECF" w14:textId="1D40E25F" w:rsidR="008F1A83" w:rsidRDefault="008F1A83" w:rsidP="000B308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7094DB" wp14:editId="5D392137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23850" cy="361950"/>
                <wp:effectExtent l="19050" t="0" r="19050" b="38100"/>
                <wp:wrapNone/>
                <wp:docPr id="231" name="Arrow: Dow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E3B7" id="Arrow: Down 231" o:spid="_x0000_s1026" type="#_x0000_t67" style="position:absolute;margin-left:0;margin-top:.65pt;width:25.5pt;height:28.5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" adj="11937" fillcolor="#4f81bd [3204]" strokecolor="#243f60 [1604]" strokeweight="1pt">
                <w10:wrap anchorx="margin"/>
              </v:shape>
            </w:pict>
          </mc:Fallback>
        </mc:AlternateContent>
      </w:r>
    </w:p>
    <w:p w14:paraId="09EB889F" w14:textId="0EA28F68" w:rsidR="008F1A83" w:rsidRDefault="008F1A83" w:rsidP="008F1A83">
      <w:pPr>
        <w:pStyle w:val="ListParagraph"/>
      </w:pPr>
    </w:p>
    <w:p w14:paraId="623A3CD0" w14:textId="20D77879" w:rsidR="008F1A83" w:rsidRDefault="008F1A83" w:rsidP="008F1A83">
      <w:pPr>
        <w:pStyle w:val="ListParagraph"/>
      </w:pPr>
      <w:r>
        <w:t xml:space="preserve"> </w:t>
      </w:r>
    </w:p>
    <w:p w14:paraId="255DBE08" w14:textId="4E31E007" w:rsidR="008F1A83" w:rsidRDefault="23A5EAB1" w:rsidP="008F1A83">
      <w:pPr>
        <w:pStyle w:val="ListParagraph"/>
        <w:numPr>
          <w:ilvl w:val="0"/>
          <w:numId w:val="10"/>
        </w:numPr>
        <w:jc w:val="center"/>
      </w:pPr>
      <w:r>
        <w:t>Place celery</w:t>
      </w:r>
      <w:r w:rsidR="000B3088">
        <w:t xml:space="preserve"> into container with</w:t>
      </w:r>
      <w:r>
        <w:t xml:space="preserve"> </w:t>
      </w:r>
      <w:r w:rsidR="000B3088">
        <w:t>grape juice and water mixture</w:t>
      </w:r>
      <w:r>
        <w:t xml:space="preserve"> for 30 minutes</w:t>
      </w:r>
    </w:p>
    <w:p w14:paraId="756E03FC" w14:textId="78BD7DDC" w:rsidR="00A864F0" w:rsidRPr="00BB3ADC" w:rsidRDefault="00A864F0" w:rsidP="00A17EE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1513FA" wp14:editId="45DBF0E2">
                <wp:simplePos x="0" y="0"/>
                <wp:positionH relativeFrom="column">
                  <wp:posOffset>3286125</wp:posOffset>
                </wp:positionH>
                <wp:positionV relativeFrom="paragraph">
                  <wp:posOffset>161290</wp:posOffset>
                </wp:positionV>
                <wp:extent cx="323850" cy="361950"/>
                <wp:effectExtent l="19050" t="0" r="19050" b="38100"/>
                <wp:wrapNone/>
                <wp:docPr id="237" name="Arrow: Dow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1DC6" id="Arrow: Down 237" o:spid="_x0000_s1026" type="#_x0000_t67" style="position:absolute;margin-left:258.75pt;margin-top:12.7pt;width:25.5pt;height:2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" adj="11937" fillcolor="#4f81bd [3204]" strokecolor="#243f60 [1604]" strokeweight="1pt"/>
            </w:pict>
          </mc:Fallback>
        </mc:AlternateContent>
      </w:r>
    </w:p>
    <w:p w14:paraId="1D25E3A5" w14:textId="297C15BD" w:rsidR="00FD0023" w:rsidRPr="008F1A83" w:rsidRDefault="23A5EAB1" w:rsidP="00CF0478">
      <w:pPr>
        <w:pStyle w:val="ListParagraph"/>
        <w:numPr>
          <w:ilvl w:val="0"/>
          <w:numId w:val="10"/>
        </w:numPr>
        <w:jc w:val="center"/>
      </w:pPr>
      <w:r>
        <w:t>Record taste and color</w:t>
      </w:r>
      <w:r w:rsidR="000B3088">
        <w:t xml:space="preserve"> of the celery</w:t>
      </w:r>
      <w:r>
        <w:t xml:space="preserve"> in data table</w:t>
      </w:r>
      <w:r w:rsidR="000B3088">
        <w:t>.</w:t>
      </w:r>
    </w:p>
    <w:p w14:paraId="1504348A" w14:textId="3C6569EA" w:rsidR="005F639D" w:rsidRDefault="005F639D" w:rsidP="00CF0478">
      <w:pPr>
        <w:rPr>
          <w:b/>
          <w:bCs/>
        </w:rPr>
      </w:pPr>
      <w:r>
        <w:rPr>
          <w:b/>
          <w:bCs/>
        </w:rPr>
        <w:t>Data Table: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461"/>
        <w:gridCol w:w="2786"/>
        <w:gridCol w:w="2786"/>
        <w:gridCol w:w="2767"/>
      </w:tblGrid>
      <w:tr w:rsidR="00C8093C" w14:paraId="042A829B" w14:textId="27798A89" w:rsidTr="6AA76BC2">
        <w:tc>
          <w:tcPr>
            <w:tcW w:w="2461" w:type="dxa"/>
          </w:tcPr>
          <w:p w14:paraId="77725096" w14:textId="77777777" w:rsidR="00C8093C" w:rsidRDefault="00C8093C" w:rsidP="00CF0478">
            <w:pPr>
              <w:rPr>
                <w:b/>
                <w:bCs/>
              </w:rPr>
            </w:pPr>
          </w:p>
        </w:tc>
        <w:tc>
          <w:tcPr>
            <w:tcW w:w="2786" w:type="dxa"/>
          </w:tcPr>
          <w:p w14:paraId="58892202" w14:textId="377499FF" w:rsidR="00C8093C" w:rsidRDefault="00C8093C" w:rsidP="00CF04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Celery Before </w:t>
            </w:r>
          </w:p>
        </w:tc>
        <w:tc>
          <w:tcPr>
            <w:tcW w:w="2786" w:type="dxa"/>
          </w:tcPr>
          <w:p w14:paraId="072F1B56" w14:textId="1B931B75" w:rsidR="6AA76BC2" w:rsidRPr="6AA76BC2" w:rsidRDefault="6AA76BC2" w:rsidP="6AA76BC2">
            <w:pPr>
              <w:rPr>
                <w:b/>
                <w:bCs/>
              </w:rPr>
            </w:pPr>
            <w:r w:rsidRPr="6AA76BC2">
              <w:rPr>
                <w:b/>
                <w:bCs/>
              </w:rPr>
              <w:t xml:space="preserve">Prediction </w:t>
            </w:r>
          </w:p>
        </w:tc>
        <w:tc>
          <w:tcPr>
            <w:tcW w:w="2767" w:type="dxa"/>
          </w:tcPr>
          <w:p w14:paraId="1FEA8CDB" w14:textId="49C7F61A" w:rsidR="00C8093C" w:rsidRDefault="00C8093C" w:rsidP="00CF04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Celery After </w:t>
            </w:r>
            <w:r w:rsidR="00B63EE6">
              <w:rPr>
                <w:b/>
                <w:bCs/>
              </w:rPr>
              <w:t>(30 min)</w:t>
            </w:r>
          </w:p>
        </w:tc>
      </w:tr>
      <w:tr w:rsidR="00C8093C" w14:paraId="6A6F4592" w14:textId="27CDCBB5" w:rsidTr="003C23C3">
        <w:trPr>
          <w:trHeight w:val="800"/>
        </w:trPr>
        <w:tc>
          <w:tcPr>
            <w:tcW w:w="2461" w:type="dxa"/>
          </w:tcPr>
          <w:p w14:paraId="1D16DD0B" w14:textId="57C9ED40" w:rsidR="00C8093C" w:rsidRDefault="00C8093C" w:rsidP="00CF04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Color </w:t>
            </w:r>
          </w:p>
        </w:tc>
        <w:tc>
          <w:tcPr>
            <w:tcW w:w="2786" w:type="dxa"/>
          </w:tcPr>
          <w:p w14:paraId="7EE91882" w14:textId="77777777" w:rsidR="00C8093C" w:rsidRDefault="00C8093C" w:rsidP="00CF0478">
            <w:pPr>
              <w:rPr>
                <w:b/>
                <w:bCs/>
              </w:rPr>
            </w:pPr>
          </w:p>
        </w:tc>
        <w:tc>
          <w:tcPr>
            <w:tcW w:w="2786" w:type="dxa"/>
          </w:tcPr>
          <w:p w14:paraId="7626D310" w14:textId="6A9664DB" w:rsidR="6AA76BC2" w:rsidRDefault="6AA76BC2" w:rsidP="6AA76BC2">
            <w:pPr>
              <w:rPr>
                <w:b/>
                <w:bCs/>
              </w:rPr>
            </w:pPr>
          </w:p>
        </w:tc>
        <w:tc>
          <w:tcPr>
            <w:tcW w:w="2767" w:type="dxa"/>
          </w:tcPr>
          <w:p w14:paraId="4F5E299D" w14:textId="77777777" w:rsidR="00C8093C" w:rsidRDefault="00C8093C" w:rsidP="00CF0478">
            <w:pPr>
              <w:rPr>
                <w:b/>
                <w:bCs/>
              </w:rPr>
            </w:pPr>
          </w:p>
        </w:tc>
      </w:tr>
      <w:tr w:rsidR="00C8093C" w14:paraId="23CD2FB0" w14:textId="33622DC2" w:rsidTr="003C23C3">
        <w:trPr>
          <w:trHeight w:val="827"/>
        </w:trPr>
        <w:tc>
          <w:tcPr>
            <w:tcW w:w="2461" w:type="dxa"/>
          </w:tcPr>
          <w:p w14:paraId="6A586966" w14:textId="096A6A5B" w:rsidR="00C8093C" w:rsidRDefault="00C8093C" w:rsidP="00CF04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Taste </w:t>
            </w:r>
          </w:p>
        </w:tc>
        <w:tc>
          <w:tcPr>
            <w:tcW w:w="2786" w:type="dxa"/>
          </w:tcPr>
          <w:p w14:paraId="4A671F1C" w14:textId="77777777" w:rsidR="00C8093C" w:rsidRDefault="00C8093C" w:rsidP="00CF0478">
            <w:pPr>
              <w:rPr>
                <w:b/>
                <w:bCs/>
              </w:rPr>
            </w:pPr>
          </w:p>
        </w:tc>
        <w:tc>
          <w:tcPr>
            <w:tcW w:w="2786" w:type="dxa"/>
          </w:tcPr>
          <w:p w14:paraId="11FF42A5" w14:textId="7D92049D" w:rsidR="6AA76BC2" w:rsidRDefault="6AA76BC2" w:rsidP="6AA76BC2">
            <w:pPr>
              <w:rPr>
                <w:b/>
                <w:bCs/>
              </w:rPr>
            </w:pPr>
          </w:p>
        </w:tc>
        <w:tc>
          <w:tcPr>
            <w:tcW w:w="2767" w:type="dxa"/>
          </w:tcPr>
          <w:p w14:paraId="71214126" w14:textId="77777777" w:rsidR="00C8093C" w:rsidRDefault="00C8093C" w:rsidP="00CF0478">
            <w:pPr>
              <w:rPr>
                <w:b/>
                <w:bCs/>
              </w:rPr>
            </w:pPr>
          </w:p>
        </w:tc>
      </w:tr>
    </w:tbl>
    <w:p w14:paraId="249CD0E3" w14:textId="301D8EB8" w:rsidR="00CD5C32" w:rsidRPr="00FD0023" w:rsidRDefault="00FD0023" w:rsidP="00FD0023">
      <w:pPr>
        <w:tabs>
          <w:tab w:val="left" w:pos="3600"/>
        </w:tabs>
        <w:rPr>
          <w:b/>
          <w:bCs/>
        </w:rPr>
      </w:pPr>
      <w:r w:rsidRPr="00FD0023">
        <w:rPr>
          <w:b/>
          <w:bCs/>
        </w:rPr>
        <w:lastRenderedPageBreak/>
        <w:t xml:space="preserve">Analyze Data: </w:t>
      </w:r>
    </w:p>
    <w:p w14:paraId="47BF4641" w14:textId="3F70A1F0" w:rsidR="004401F8" w:rsidRDefault="004401F8" w:rsidP="00CD5C32">
      <w:pPr>
        <w:pStyle w:val="ListParagraph"/>
        <w:numPr>
          <w:ilvl w:val="0"/>
          <w:numId w:val="11"/>
        </w:numPr>
        <w:tabs>
          <w:tab w:val="left" w:pos="3600"/>
        </w:tabs>
      </w:pPr>
      <w:r>
        <w:t>What happened to</w:t>
      </w:r>
      <w:r w:rsidR="008124A4">
        <w:t xml:space="preserve"> the</w:t>
      </w:r>
      <w:r>
        <w:t xml:space="preserve"> water when the grape juice was added?</w:t>
      </w:r>
    </w:p>
    <w:p w14:paraId="795F775F" w14:textId="4E5E289A" w:rsidR="004401F8" w:rsidRDefault="004401F8" w:rsidP="004401F8">
      <w:pPr>
        <w:tabs>
          <w:tab w:val="left" w:pos="3600"/>
        </w:tabs>
      </w:pPr>
    </w:p>
    <w:p w14:paraId="0D487783" w14:textId="77777777" w:rsidR="004401F8" w:rsidRDefault="004401F8" w:rsidP="004401F8">
      <w:pPr>
        <w:tabs>
          <w:tab w:val="left" w:pos="3600"/>
        </w:tabs>
      </w:pPr>
    </w:p>
    <w:p w14:paraId="0113F031" w14:textId="26C752C6" w:rsidR="00CD5C32" w:rsidRDefault="00CD5C32" w:rsidP="00CD5C32">
      <w:pPr>
        <w:pStyle w:val="ListParagraph"/>
        <w:numPr>
          <w:ilvl w:val="0"/>
          <w:numId w:val="11"/>
        </w:numPr>
        <w:tabs>
          <w:tab w:val="left" w:pos="3600"/>
        </w:tabs>
      </w:pPr>
      <w:r>
        <w:t>Was your prediction correct? Explain what happened in the experiment</w:t>
      </w:r>
      <w:r w:rsidR="6E2CEC1D">
        <w:t>.</w:t>
      </w:r>
      <w:r>
        <w:t xml:space="preserve"> Did your celery taste different then you expected? </w:t>
      </w:r>
    </w:p>
    <w:p w14:paraId="5C30D4C5" w14:textId="77777777" w:rsidR="00CD5C32" w:rsidRDefault="00CD5C32" w:rsidP="00CD5C32">
      <w:pPr>
        <w:tabs>
          <w:tab w:val="left" w:pos="3600"/>
        </w:tabs>
      </w:pPr>
    </w:p>
    <w:p w14:paraId="231BEB05" w14:textId="77777777" w:rsidR="00CD5C32" w:rsidRDefault="00CD5C32" w:rsidP="00CD5C32">
      <w:pPr>
        <w:pStyle w:val="ListParagraph"/>
      </w:pPr>
    </w:p>
    <w:p w14:paraId="4422FE71" w14:textId="6BFC6AAB" w:rsidR="00CF0478" w:rsidRPr="00CF0478" w:rsidRDefault="00066589" w:rsidP="00CD5C32">
      <w:pPr>
        <w:pStyle w:val="ListParagraph"/>
        <w:numPr>
          <w:ilvl w:val="0"/>
          <w:numId w:val="11"/>
        </w:numPr>
      </w:pPr>
      <w:r>
        <w:t xml:space="preserve">Using the data table </w:t>
      </w:r>
      <w:r w:rsidR="00D548C9">
        <w:t>above,</w:t>
      </w:r>
      <w:r w:rsidR="008C53FC">
        <w:t xml:space="preserve"> draw </w:t>
      </w:r>
      <w:r w:rsidR="00B5778F">
        <w:t xml:space="preserve">what </w:t>
      </w:r>
      <w:r w:rsidR="009D4B43">
        <w:t xml:space="preserve">happened </w:t>
      </w:r>
      <w:r w:rsidR="00D5651F">
        <w:t xml:space="preserve">to </w:t>
      </w:r>
      <w:r w:rsidR="00BF5569">
        <w:t xml:space="preserve">your celery. </w:t>
      </w:r>
      <w:r w:rsidR="003C23C3">
        <w:t>What direction did the grape juice go?</w:t>
      </w:r>
    </w:p>
    <w:p w14:paraId="4686A3BF" w14:textId="0E938CD7" w:rsidR="00CF0478" w:rsidRPr="00CF0478" w:rsidRDefault="00E66D1B" w:rsidP="00CF0478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0F78F1E" wp14:editId="636D3376">
                <wp:simplePos x="0" y="0"/>
                <wp:positionH relativeFrom="column">
                  <wp:posOffset>1266825</wp:posOffset>
                </wp:positionH>
                <wp:positionV relativeFrom="paragraph">
                  <wp:posOffset>306705</wp:posOffset>
                </wp:positionV>
                <wp:extent cx="4057650" cy="2076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93804" id="Rectangle 232" o:spid="_x0000_s1026" style="position:absolute;margin-left:99.75pt;margin-top:24.15pt;width:319.5pt;height:163.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" fillcolor="white [3201]" strokecolor="black [3200]" strokeweight="1pt">
                <w10:wrap type="tight"/>
              </v:rect>
            </w:pict>
          </mc:Fallback>
        </mc:AlternateContent>
      </w:r>
    </w:p>
    <w:p w14:paraId="1639F9AB" w14:textId="1A03ACCC" w:rsidR="005440FC" w:rsidRDefault="005440FC" w:rsidP="00CF0478">
      <w:pPr>
        <w:tabs>
          <w:tab w:val="left" w:pos="3600"/>
        </w:tabs>
      </w:pPr>
    </w:p>
    <w:p w14:paraId="71C8D2B2" w14:textId="7FB01F1A" w:rsidR="6DCF6544" w:rsidRDefault="6DCF6544" w:rsidP="6DCF6544"/>
    <w:p w14:paraId="7F0BAE8E" w14:textId="77777777" w:rsidR="00CE3E28" w:rsidRDefault="00CE3E28" w:rsidP="6DCF6544"/>
    <w:p w14:paraId="30A500A7" w14:textId="7BFE35A8" w:rsidR="00CE3E28" w:rsidRDefault="00CE3E28" w:rsidP="6DCF6544"/>
    <w:p w14:paraId="01821304" w14:textId="7D73F325" w:rsidR="0F5C9DE5" w:rsidRDefault="0F5C9DE5" w:rsidP="0F5C9DE5"/>
    <w:p w14:paraId="3163FC93" w14:textId="05FFD484" w:rsidR="0F5C9DE5" w:rsidRDefault="0F5C9DE5" w:rsidP="0F5C9DE5"/>
    <w:p w14:paraId="6B7AFFA4" w14:textId="32A6C2F6" w:rsidR="0F5C9DE5" w:rsidRDefault="0F5C9DE5" w:rsidP="0F5C9DE5"/>
    <w:p w14:paraId="2AED45C2" w14:textId="22E766FF" w:rsidR="008A1428" w:rsidRPr="008A1428" w:rsidRDefault="7701F539" w:rsidP="008A1428">
      <w:pPr>
        <w:rPr>
          <w:b/>
          <w:bCs/>
        </w:rPr>
      </w:pPr>
      <w:r w:rsidRPr="7701F539">
        <w:rPr>
          <w:b/>
          <w:bCs/>
        </w:rPr>
        <w:t xml:space="preserve">Explain </w:t>
      </w:r>
    </w:p>
    <w:p w14:paraId="37D94DE5" w14:textId="093F0CFB" w:rsidR="5AC9275D" w:rsidRDefault="346020D5">
      <w:r>
        <w:t>Why did the celery taste like grape juice and turn purple?</w:t>
      </w:r>
    </w:p>
    <w:p w14:paraId="6AABF17B" w14:textId="77777777" w:rsidR="00755266" w:rsidRDefault="00755266"/>
    <w:p w14:paraId="26DFCA3B" w14:textId="69888202" w:rsidR="07E10984" w:rsidRDefault="6D95E7B0" w:rsidP="6D95E7B0">
      <w:r>
        <w:t>What do you think would happen if you wrapped the celery in plastic before placing it in the juice?</w:t>
      </w:r>
    </w:p>
    <w:p w14:paraId="1CB0951E" w14:textId="77777777" w:rsidR="00755266" w:rsidRDefault="00755266" w:rsidP="6D95E7B0"/>
    <w:p w14:paraId="388A4931" w14:textId="00577967" w:rsidR="6D95E7B0" w:rsidRDefault="57AA7C27" w:rsidP="6D95E7B0">
      <w:r>
        <w:t xml:space="preserve">If the plants you eat everyday were watered with polluted water, what do you think they would taste like? </w:t>
      </w:r>
    </w:p>
    <w:p w14:paraId="124343CF" w14:textId="77777777" w:rsidR="00755266" w:rsidRDefault="00755266" w:rsidP="6D95E7B0"/>
    <w:p w14:paraId="7E0CA077" w14:textId="0122C532" w:rsidR="008F1A83" w:rsidRDefault="735ABDE6" w:rsidP="0FACB420">
      <w:r>
        <w:t>With what you learned today why is it important to keep our water clean and free of harmful substances?</w:t>
      </w:r>
    </w:p>
    <w:p w14:paraId="5648D1C6" w14:textId="593E492F" w:rsidR="004163CD" w:rsidRPr="00C56113" w:rsidRDefault="004163CD" w:rsidP="00C56113"/>
    <w:sectPr w:rsidR="004163CD" w:rsidRPr="00C56113" w:rsidSect="008078FE">
      <w:headerReference w:type="default" r:id="rId18"/>
      <w:footerReference w:type="default" r:id="rId19"/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BA63E" w14:textId="77777777" w:rsidR="00A652A9" w:rsidRDefault="00A652A9" w:rsidP="008D48F8">
      <w:r>
        <w:separator/>
      </w:r>
    </w:p>
  </w:endnote>
  <w:endnote w:type="continuationSeparator" w:id="0">
    <w:p w14:paraId="12B731AB" w14:textId="77777777" w:rsidR="00A652A9" w:rsidRDefault="00A652A9" w:rsidP="008D48F8">
      <w:r>
        <w:continuationSeparator/>
      </w:r>
    </w:p>
  </w:endnote>
  <w:endnote w:type="continuationNotice" w:id="1">
    <w:p w14:paraId="293915AF" w14:textId="77777777" w:rsidR="00A652A9" w:rsidRDefault="00A652A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3A5EAB1" w14:paraId="0487AD4A" w14:textId="77777777" w:rsidTr="23A5EAB1">
      <w:tc>
        <w:tcPr>
          <w:tcW w:w="3600" w:type="dxa"/>
        </w:tcPr>
        <w:p w14:paraId="20E54081" w14:textId="042E13ED" w:rsidR="23A5EAB1" w:rsidRDefault="23A5EAB1" w:rsidP="23A5EAB1">
          <w:pPr>
            <w:pStyle w:val="Header"/>
            <w:ind w:left="-115"/>
          </w:pPr>
        </w:p>
      </w:tc>
      <w:tc>
        <w:tcPr>
          <w:tcW w:w="3600" w:type="dxa"/>
        </w:tcPr>
        <w:p w14:paraId="29AA37DE" w14:textId="2483EE05" w:rsidR="23A5EAB1" w:rsidRDefault="23A5EAB1" w:rsidP="23A5EAB1">
          <w:pPr>
            <w:pStyle w:val="Header"/>
            <w:jc w:val="center"/>
          </w:pPr>
        </w:p>
      </w:tc>
      <w:tc>
        <w:tcPr>
          <w:tcW w:w="3600" w:type="dxa"/>
        </w:tcPr>
        <w:p w14:paraId="115E27F5" w14:textId="65868D47" w:rsidR="23A5EAB1" w:rsidRDefault="23A5EAB1" w:rsidP="23A5EAB1">
          <w:pPr>
            <w:pStyle w:val="Header"/>
            <w:ind w:right="-115"/>
            <w:jc w:val="right"/>
          </w:pPr>
        </w:p>
      </w:tc>
    </w:tr>
  </w:tbl>
  <w:p w14:paraId="253A3667" w14:textId="0894297B" w:rsidR="00C56113" w:rsidRDefault="00C561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6AB36" w14:textId="77777777" w:rsidR="00A652A9" w:rsidRDefault="00A652A9" w:rsidP="008D48F8">
      <w:r>
        <w:separator/>
      </w:r>
    </w:p>
  </w:footnote>
  <w:footnote w:type="continuationSeparator" w:id="0">
    <w:p w14:paraId="4CC11FD4" w14:textId="77777777" w:rsidR="00A652A9" w:rsidRDefault="00A652A9" w:rsidP="008D48F8">
      <w:r>
        <w:continuationSeparator/>
      </w:r>
    </w:p>
  </w:footnote>
  <w:footnote w:type="continuationNotice" w:id="1">
    <w:p w14:paraId="14A5C5DA" w14:textId="77777777" w:rsidR="00A652A9" w:rsidRDefault="00A652A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3A5EAB1" w14:paraId="7B763A90" w14:textId="77777777" w:rsidTr="23A5EAB1">
      <w:tc>
        <w:tcPr>
          <w:tcW w:w="3600" w:type="dxa"/>
        </w:tcPr>
        <w:p w14:paraId="3A3E7FF8" w14:textId="637107A0" w:rsidR="23A5EAB1" w:rsidRDefault="23A5EAB1" w:rsidP="23A5EAB1">
          <w:pPr>
            <w:pStyle w:val="Header"/>
            <w:ind w:left="-115"/>
          </w:pPr>
        </w:p>
      </w:tc>
      <w:tc>
        <w:tcPr>
          <w:tcW w:w="3600" w:type="dxa"/>
        </w:tcPr>
        <w:p w14:paraId="5EA9B618" w14:textId="0EFBB6A8" w:rsidR="23A5EAB1" w:rsidRDefault="23A5EAB1" w:rsidP="23A5EAB1">
          <w:pPr>
            <w:pStyle w:val="Header"/>
            <w:jc w:val="center"/>
          </w:pPr>
        </w:p>
      </w:tc>
      <w:tc>
        <w:tcPr>
          <w:tcW w:w="3600" w:type="dxa"/>
        </w:tcPr>
        <w:p w14:paraId="03F3B671" w14:textId="20744B7B" w:rsidR="23A5EAB1" w:rsidRDefault="23A5EAB1" w:rsidP="23A5EAB1">
          <w:pPr>
            <w:pStyle w:val="Header"/>
            <w:ind w:right="-115"/>
            <w:jc w:val="right"/>
          </w:pPr>
        </w:p>
      </w:tc>
    </w:tr>
  </w:tbl>
  <w:p w14:paraId="00485872" w14:textId="665B456D" w:rsidR="00C56113" w:rsidRDefault="00C56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BC25EEC"/>
    <w:multiLevelType w:val="hybridMultilevel"/>
    <w:tmpl w:val="FFFFFFFF"/>
    <w:lvl w:ilvl="0" w:tplc="C01ED224">
      <w:start w:val="1"/>
      <w:numFmt w:val="decimal"/>
      <w:lvlText w:val="%1."/>
      <w:lvlJc w:val="left"/>
      <w:pPr>
        <w:ind w:left="720" w:hanging="360"/>
      </w:pPr>
    </w:lvl>
    <w:lvl w:ilvl="1" w:tplc="32BA6A08">
      <w:start w:val="1"/>
      <w:numFmt w:val="lowerLetter"/>
      <w:lvlText w:val="%2."/>
      <w:lvlJc w:val="left"/>
      <w:pPr>
        <w:ind w:left="1440" w:hanging="360"/>
      </w:pPr>
    </w:lvl>
    <w:lvl w:ilvl="2" w:tplc="3BF82ADE">
      <w:start w:val="1"/>
      <w:numFmt w:val="lowerRoman"/>
      <w:lvlText w:val="%3."/>
      <w:lvlJc w:val="right"/>
      <w:pPr>
        <w:ind w:left="2160" w:hanging="180"/>
      </w:pPr>
    </w:lvl>
    <w:lvl w:ilvl="3" w:tplc="DE341C76">
      <w:start w:val="1"/>
      <w:numFmt w:val="decimal"/>
      <w:lvlText w:val="%4."/>
      <w:lvlJc w:val="left"/>
      <w:pPr>
        <w:ind w:left="2880" w:hanging="360"/>
      </w:pPr>
    </w:lvl>
    <w:lvl w:ilvl="4" w:tplc="2E60A620">
      <w:start w:val="1"/>
      <w:numFmt w:val="lowerLetter"/>
      <w:lvlText w:val="%5."/>
      <w:lvlJc w:val="left"/>
      <w:pPr>
        <w:ind w:left="3600" w:hanging="360"/>
      </w:pPr>
    </w:lvl>
    <w:lvl w:ilvl="5" w:tplc="89B8EA6C">
      <w:start w:val="1"/>
      <w:numFmt w:val="lowerRoman"/>
      <w:lvlText w:val="%6."/>
      <w:lvlJc w:val="right"/>
      <w:pPr>
        <w:ind w:left="4320" w:hanging="180"/>
      </w:pPr>
    </w:lvl>
    <w:lvl w:ilvl="6" w:tplc="B1B052F0">
      <w:start w:val="1"/>
      <w:numFmt w:val="decimal"/>
      <w:lvlText w:val="%7."/>
      <w:lvlJc w:val="left"/>
      <w:pPr>
        <w:ind w:left="5040" w:hanging="360"/>
      </w:pPr>
    </w:lvl>
    <w:lvl w:ilvl="7" w:tplc="47B8EA10">
      <w:start w:val="1"/>
      <w:numFmt w:val="lowerLetter"/>
      <w:lvlText w:val="%8."/>
      <w:lvlJc w:val="left"/>
      <w:pPr>
        <w:ind w:left="5760" w:hanging="360"/>
      </w:pPr>
    </w:lvl>
    <w:lvl w:ilvl="8" w:tplc="E528F49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03DE4"/>
    <w:multiLevelType w:val="hybridMultilevel"/>
    <w:tmpl w:val="FFFFFFFF"/>
    <w:lvl w:ilvl="0" w:tplc="2BA6EB12">
      <w:start w:val="1"/>
      <w:numFmt w:val="decimal"/>
      <w:lvlText w:val="%1."/>
      <w:lvlJc w:val="left"/>
      <w:pPr>
        <w:ind w:left="720" w:hanging="360"/>
      </w:pPr>
    </w:lvl>
    <w:lvl w:ilvl="1" w:tplc="C2F018A0">
      <w:start w:val="1"/>
      <w:numFmt w:val="lowerLetter"/>
      <w:lvlText w:val="%2."/>
      <w:lvlJc w:val="left"/>
      <w:pPr>
        <w:ind w:left="1440" w:hanging="360"/>
      </w:pPr>
    </w:lvl>
    <w:lvl w:ilvl="2" w:tplc="10F27E64">
      <w:start w:val="1"/>
      <w:numFmt w:val="lowerRoman"/>
      <w:lvlText w:val="%3."/>
      <w:lvlJc w:val="right"/>
      <w:pPr>
        <w:ind w:left="2160" w:hanging="180"/>
      </w:pPr>
    </w:lvl>
    <w:lvl w:ilvl="3" w:tplc="52564498">
      <w:start w:val="1"/>
      <w:numFmt w:val="decimal"/>
      <w:lvlText w:val="%4."/>
      <w:lvlJc w:val="left"/>
      <w:pPr>
        <w:ind w:left="2880" w:hanging="360"/>
      </w:pPr>
    </w:lvl>
    <w:lvl w:ilvl="4" w:tplc="01927D2E">
      <w:start w:val="1"/>
      <w:numFmt w:val="lowerLetter"/>
      <w:lvlText w:val="%5."/>
      <w:lvlJc w:val="left"/>
      <w:pPr>
        <w:ind w:left="3600" w:hanging="360"/>
      </w:pPr>
    </w:lvl>
    <w:lvl w:ilvl="5" w:tplc="D902A238">
      <w:start w:val="1"/>
      <w:numFmt w:val="lowerRoman"/>
      <w:lvlText w:val="%6."/>
      <w:lvlJc w:val="right"/>
      <w:pPr>
        <w:ind w:left="4320" w:hanging="180"/>
      </w:pPr>
    </w:lvl>
    <w:lvl w:ilvl="6" w:tplc="B7F82B16">
      <w:start w:val="1"/>
      <w:numFmt w:val="decimal"/>
      <w:lvlText w:val="%7."/>
      <w:lvlJc w:val="left"/>
      <w:pPr>
        <w:ind w:left="5040" w:hanging="360"/>
      </w:pPr>
    </w:lvl>
    <w:lvl w:ilvl="7" w:tplc="70BA327A">
      <w:start w:val="1"/>
      <w:numFmt w:val="lowerLetter"/>
      <w:lvlText w:val="%8."/>
      <w:lvlJc w:val="left"/>
      <w:pPr>
        <w:ind w:left="5760" w:hanging="360"/>
      </w:pPr>
    </w:lvl>
    <w:lvl w:ilvl="8" w:tplc="E93C531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17928"/>
    <w:multiLevelType w:val="hybridMultilevel"/>
    <w:tmpl w:val="FFFFFFFF"/>
    <w:lvl w:ilvl="0" w:tplc="9BEE7854">
      <w:start w:val="1"/>
      <w:numFmt w:val="decimal"/>
      <w:lvlText w:val="%1."/>
      <w:lvlJc w:val="left"/>
      <w:pPr>
        <w:ind w:left="720" w:hanging="360"/>
      </w:pPr>
    </w:lvl>
    <w:lvl w:ilvl="1" w:tplc="92C2AB24">
      <w:start w:val="1"/>
      <w:numFmt w:val="lowerLetter"/>
      <w:lvlText w:val="%2."/>
      <w:lvlJc w:val="left"/>
      <w:pPr>
        <w:ind w:left="1440" w:hanging="360"/>
      </w:pPr>
    </w:lvl>
    <w:lvl w:ilvl="2" w:tplc="083893A8">
      <w:start w:val="1"/>
      <w:numFmt w:val="lowerRoman"/>
      <w:lvlText w:val="%3."/>
      <w:lvlJc w:val="right"/>
      <w:pPr>
        <w:ind w:left="2160" w:hanging="180"/>
      </w:pPr>
    </w:lvl>
    <w:lvl w:ilvl="3" w:tplc="21169544">
      <w:start w:val="1"/>
      <w:numFmt w:val="decimal"/>
      <w:lvlText w:val="%4."/>
      <w:lvlJc w:val="left"/>
      <w:pPr>
        <w:ind w:left="2880" w:hanging="360"/>
      </w:pPr>
    </w:lvl>
    <w:lvl w:ilvl="4" w:tplc="F40E6A52">
      <w:start w:val="1"/>
      <w:numFmt w:val="lowerLetter"/>
      <w:lvlText w:val="%5."/>
      <w:lvlJc w:val="left"/>
      <w:pPr>
        <w:ind w:left="3600" w:hanging="360"/>
      </w:pPr>
    </w:lvl>
    <w:lvl w:ilvl="5" w:tplc="48380200">
      <w:start w:val="1"/>
      <w:numFmt w:val="lowerRoman"/>
      <w:lvlText w:val="%6."/>
      <w:lvlJc w:val="right"/>
      <w:pPr>
        <w:ind w:left="4320" w:hanging="180"/>
      </w:pPr>
    </w:lvl>
    <w:lvl w:ilvl="6" w:tplc="2B6C4BCA">
      <w:start w:val="1"/>
      <w:numFmt w:val="decimal"/>
      <w:lvlText w:val="%7."/>
      <w:lvlJc w:val="left"/>
      <w:pPr>
        <w:ind w:left="5040" w:hanging="360"/>
      </w:pPr>
    </w:lvl>
    <w:lvl w:ilvl="7" w:tplc="1C240AE6">
      <w:start w:val="1"/>
      <w:numFmt w:val="lowerLetter"/>
      <w:lvlText w:val="%8."/>
      <w:lvlJc w:val="left"/>
      <w:pPr>
        <w:ind w:left="5760" w:hanging="360"/>
      </w:pPr>
    </w:lvl>
    <w:lvl w:ilvl="8" w:tplc="99560B9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C4868"/>
    <w:multiLevelType w:val="hybridMultilevel"/>
    <w:tmpl w:val="24785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107A8"/>
    <w:multiLevelType w:val="hybridMultilevel"/>
    <w:tmpl w:val="FFFFFFFF"/>
    <w:lvl w:ilvl="0" w:tplc="C84E0764">
      <w:start w:val="1"/>
      <w:numFmt w:val="decimal"/>
      <w:lvlText w:val="%1."/>
      <w:lvlJc w:val="left"/>
      <w:pPr>
        <w:ind w:left="720" w:hanging="360"/>
      </w:pPr>
    </w:lvl>
    <w:lvl w:ilvl="1" w:tplc="DD72F6F2">
      <w:start w:val="1"/>
      <w:numFmt w:val="lowerLetter"/>
      <w:lvlText w:val="%2."/>
      <w:lvlJc w:val="left"/>
      <w:pPr>
        <w:ind w:left="1440" w:hanging="360"/>
      </w:pPr>
    </w:lvl>
    <w:lvl w:ilvl="2" w:tplc="2FD699F2">
      <w:start w:val="1"/>
      <w:numFmt w:val="lowerRoman"/>
      <w:lvlText w:val="%3."/>
      <w:lvlJc w:val="right"/>
      <w:pPr>
        <w:ind w:left="2160" w:hanging="180"/>
      </w:pPr>
    </w:lvl>
    <w:lvl w:ilvl="3" w:tplc="4AE0C852">
      <w:start w:val="1"/>
      <w:numFmt w:val="decimal"/>
      <w:lvlText w:val="%4."/>
      <w:lvlJc w:val="left"/>
      <w:pPr>
        <w:ind w:left="2880" w:hanging="360"/>
      </w:pPr>
    </w:lvl>
    <w:lvl w:ilvl="4" w:tplc="722428B4">
      <w:start w:val="1"/>
      <w:numFmt w:val="lowerLetter"/>
      <w:lvlText w:val="%5."/>
      <w:lvlJc w:val="left"/>
      <w:pPr>
        <w:ind w:left="3600" w:hanging="360"/>
      </w:pPr>
    </w:lvl>
    <w:lvl w:ilvl="5" w:tplc="D0BEADE8">
      <w:start w:val="1"/>
      <w:numFmt w:val="lowerRoman"/>
      <w:lvlText w:val="%6."/>
      <w:lvlJc w:val="right"/>
      <w:pPr>
        <w:ind w:left="4320" w:hanging="180"/>
      </w:pPr>
    </w:lvl>
    <w:lvl w:ilvl="6" w:tplc="12F82904">
      <w:start w:val="1"/>
      <w:numFmt w:val="decimal"/>
      <w:lvlText w:val="%7."/>
      <w:lvlJc w:val="left"/>
      <w:pPr>
        <w:ind w:left="5040" w:hanging="360"/>
      </w:pPr>
    </w:lvl>
    <w:lvl w:ilvl="7" w:tplc="C3CC157A">
      <w:start w:val="1"/>
      <w:numFmt w:val="lowerLetter"/>
      <w:lvlText w:val="%8."/>
      <w:lvlJc w:val="left"/>
      <w:pPr>
        <w:ind w:left="5760" w:hanging="360"/>
      </w:pPr>
    </w:lvl>
    <w:lvl w:ilvl="8" w:tplc="2BBC4BB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7767F"/>
    <w:multiLevelType w:val="hybridMultilevel"/>
    <w:tmpl w:val="24785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20A12"/>
    <w:multiLevelType w:val="hybridMultilevel"/>
    <w:tmpl w:val="F7D2E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81FFD"/>
    <w:multiLevelType w:val="hybridMultilevel"/>
    <w:tmpl w:val="FFFFFFFF"/>
    <w:lvl w:ilvl="0" w:tplc="A46E9466">
      <w:start w:val="1"/>
      <w:numFmt w:val="decimal"/>
      <w:lvlText w:val="%1."/>
      <w:lvlJc w:val="left"/>
      <w:pPr>
        <w:ind w:left="720" w:hanging="360"/>
      </w:pPr>
    </w:lvl>
    <w:lvl w:ilvl="1" w:tplc="ABB4C7C4">
      <w:start w:val="1"/>
      <w:numFmt w:val="lowerLetter"/>
      <w:lvlText w:val="%2."/>
      <w:lvlJc w:val="left"/>
      <w:pPr>
        <w:ind w:left="1440" w:hanging="360"/>
      </w:pPr>
    </w:lvl>
    <w:lvl w:ilvl="2" w:tplc="5C3A9272">
      <w:start w:val="1"/>
      <w:numFmt w:val="lowerRoman"/>
      <w:lvlText w:val="%3."/>
      <w:lvlJc w:val="right"/>
      <w:pPr>
        <w:ind w:left="2160" w:hanging="180"/>
      </w:pPr>
    </w:lvl>
    <w:lvl w:ilvl="3" w:tplc="B1B4CF2E">
      <w:start w:val="1"/>
      <w:numFmt w:val="decimal"/>
      <w:lvlText w:val="%4."/>
      <w:lvlJc w:val="left"/>
      <w:pPr>
        <w:ind w:left="2880" w:hanging="360"/>
      </w:pPr>
    </w:lvl>
    <w:lvl w:ilvl="4" w:tplc="C17E9104">
      <w:start w:val="1"/>
      <w:numFmt w:val="lowerLetter"/>
      <w:lvlText w:val="%5."/>
      <w:lvlJc w:val="left"/>
      <w:pPr>
        <w:ind w:left="3600" w:hanging="360"/>
      </w:pPr>
    </w:lvl>
    <w:lvl w:ilvl="5" w:tplc="C7884EDC">
      <w:start w:val="1"/>
      <w:numFmt w:val="lowerRoman"/>
      <w:lvlText w:val="%6."/>
      <w:lvlJc w:val="right"/>
      <w:pPr>
        <w:ind w:left="4320" w:hanging="180"/>
      </w:pPr>
    </w:lvl>
    <w:lvl w:ilvl="6" w:tplc="C144D2E6">
      <w:start w:val="1"/>
      <w:numFmt w:val="decimal"/>
      <w:lvlText w:val="%7."/>
      <w:lvlJc w:val="left"/>
      <w:pPr>
        <w:ind w:left="5040" w:hanging="360"/>
      </w:pPr>
    </w:lvl>
    <w:lvl w:ilvl="7" w:tplc="6B344C4E">
      <w:start w:val="1"/>
      <w:numFmt w:val="lowerLetter"/>
      <w:lvlText w:val="%8."/>
      <w:lvlJc w:val="left"/>
      <w:pPr>
        <w:ind w:left="5760" w:hanging="360"/>
      </w:pPr>
    </w:lvl>
    <w:lvl w:ilvl="8" w:tplc="DEEA5CF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29B"/>
    <w:rsid w:val="00004E70"/>
    <w:rsid w:val="00011CD0"/>
    <w:rsid w:val="0001296F"/>
    <w:rsid w:val="00016BFD"/>
    <w:rsid w:val="00030C2C"/>
    <w:rsid w:val="00031E4B"/>
    <w:rsid w:val="00045BB1"/>
    <w:rsid w:val="00064DBB"/>
    <w:rsid w:val="00066589"/>
    <w:rsid w:val="00066657"/>
    <w:rsid w:val="00077B18"/>
    <w:rsid w:val="00082714"/>
    <w:rsid w:val="000A19EE"/>
    <w:rsid w:val="000A6F1B"/>
    <w:rsid w:val="000B3088"/>
    <w:rsid w:val="000D77AB"/>
    <w:rsid w:val="000E0B33"/>
    <w:rsid w:val="00157292"/>
    <w:rsid w:val="00161524"/>
    <w:rsid w:val="00186AF8"/>
    <w:rsid w:val="001C64DD"/>
    <w:rsid w:val="001E2D44"/>
    <w:rsid w:val="001F5981"/>
    <w:rsid w:val="00211CBB"/>
    <w:rsid w:val="002217A7"/>
    <w:rsid w:val="00233E70"/>
    <w:rsid w:val="002517A1"/>
    <w:rsid w:val="00267735"/>
    <w:rsid w:val="002A2109"/>
    <w:rsid w:val="002A401D"/>
    <w:rsid w:val="002B3EA3"/>
    <w:rsid w:val="002D58E8"/>
    <w:rsid w:val="0032052C"/>
    <w:rsid w:val="00324E3F"/>
    <w:rsid w:val="003767DA"/>
    <w:rsid w:val="00387D05"/>
    <w:rsid w:val="00396C0C"/>
    <w:rsid w:val="00397F59"/>
    <w:rsid w:val="003A03F2"/>
    <w:rsid w:val="003A47FE"/>
    <w:rsid w:val="003B3698"/>
    <w:rsid w:val="003C2288"/>
    <w:rsid w:val="003C23C3"/>
    <w:rsid w:val="003F314A"/>
    <w:rsid w:val="00407F0D"/>
    <w:rsid w:val="004163CD"/>
    <w:rsid w:val="00420DEA"/>
    <w:rsid w:val="00421625"/>
    <w:rsid w:val="00424743"/>
    <w:rsid w:val="004255AC"/>
    <w:rsid w:val="0043422F"/>
    <w:rsid w:val="004371E8"/>
    <w:rsid w:val="004401F8"/>
    <w:rsid w:val="0044046E"/>
    <w:rsid w:val="004405F2"/>
    <w:rsid w:val="00442819"/>
    <w:rsid w:val="00445505"/>
    <w:rsid w:val="00461D73"/>
    <w:rsid w:val="00475846"/>
    <w:rsid w:val="004835A7"/>
    <w:rsid w:val="004935C8"/>
    <w:rsid w:val="00495440"/>
    <w:rsid w:val="004C2FA7"/>
    <w:rsid w:val="004C3DAE"/>
    <w:rsid w:val="004D4B45"/>
    <w:rsid w:val="0053548A"/>
    <w:rsid w:val="005422F7"/>
    <w:rsid w:val="005440FC"/>
    <w:rsid w:val="0055558A"/>
    <w:rsid w:val="00571E45"/>
    <w:rsid w:val="00587F4C"/>
    <w:rsid w:val="005A126F"/>
    <w:rsid w:val="005F1CDE"/>
    <w:rsid w:val="005F59CF"/>
    <w:rsid w:val="005F639D"/>
    <w:rsid w:val="00604A24"/>
    <w:rsid w:val="00624FBC"/>
    <w:rsid w:val="00645E8E"/>
    <w:rsid w:val="006728A1"/>
    <w:rsid w:val="00673BF5"/>
    <w:rsid w:val="0069126F"/>
    <w:rsid w:val="00692796"/>
    <w:rsid w:val="006931C1"/>
    <w:rsid w:val="006A71C1"/>
    <w:rsid w:val="006A764A"/>
    <w:rsid w:val="006C0C04"/>
    <w:rsid w:val="006D4D20"/>
    <w:rsid w:val="006E7154"/>
    <w:rsid w:val="00703B22"/>
    <w:rsid w:val="00704CA9"/>
    <w:rsid w:val="00707DD1"/>
    <w:rsid w:val="00710DBF"/>
    <w:rsid w:val="007134B3"/>
    <w:rsid w:val="0071751A"/>
    <w:rsid w:val="00734D0F"/>
    <w:rsid w:val="00755266"/>
    <w:rsid w:val="00757579"/>
    <w:rsid w:val="00763963"/>
    <w:rsid w:val="0077535B"/>
    <w:rsid w:val="00797E68"/>
    <w:rsid w:val="007B3339"/>
    <w:rsid w:val="007B4777"/>
    <w:rsid w:val="007C0343"/>
    <w:rsid w:val="007E2BC1"/>
    <w:rsid w:val="0080264C"/>
    <w:rsid w:val="008078FE"/>
    <w:rsid w:val="008124A4"/>
    <w:rsid w:val="008156E0"/>
    <w:rsid w:val="00837D4F"/>
    <w:rsid w:val="00840396"/>
    <w:rsid w:val="008822A2"/>
    <w:rsid w:val="00882BAC"/>
    <w:rsid w:val="008A1428"/>
    <w:rsid w:val="008B0493"/>
    <w:rsid w:val="008C1171"/>
    <w:rsid w:val="008C53FC"/>
    <w:rsid w:val="008D48F8"/>
    <w:rsid w:val="008D603D"/>
    <w:rsid w:val="008E4410"/>
    <w:rsid w:val="008F1A83"/>
    <w:rsid w:val="00911B8A"/>
    <w:rsid w:val="00924F4B"/>
    <w:rsid w:val="00943B84"/>
    <w:rsid w:val="00954052"/>
    <w:rsid w:val="00977BB2"/>
    <w:rsid w:val="009819D9"/>
    <w:rsid w:val="00990CEA"/>
    <w:rsid w:val="009A2C11"/>
    <w:rsid w:val="009B5704"/>
    <w:rsid w:val="009C01E1"/>
    <w:rsid w:val="009C1486"/>
    <w:rsid w:val="009C2CAE"/>
    <w:rsid w:val="009C5683"/>
    <w:rsid w:val="009D4B43"/>
    <w:rsid w:val="009D5D45"/>
    <w:rsid w:val="009D714A"/>
    <w:rsid w:val="009E7156"/>
    <w:rsid w:val="00A16858"/>
    <w:rsid w:val="00A17CF6"/>
    <w:rsid w:val="00A17EE2"/>
    <w:rsid w:val="00A259DB"/>
    <w:rsid w:val="00A40FBB"/>
    <w:rsid w:val="00A523DF"/>
    <w:rsid w:val="00A64061"/>
    <w:rsid w:val="00A652A9"/>
    <w:rsid w:val="00A8224E"/>
    <w:rsid w:val="00A864F0"/>
    <w:rsid w:val="00A9086C"/>
    <w:rsid w:val="00A90FA4"/>
    <w:rsid w:val="00A9350C"/>
    <w:rsid w:val="00A97E49"/>
    <w:rsid w:val="00AB0132"/>
    <w:rsid w:val="00AC1358"/>
    <w:rsid w:val="00B00CAD"/>
    <w:rsid w:val="00B21D4F"/>
    <w:rsid w:val="00B23E41"/>
    <w:rsid w:val="00B4324B"/>
    <w:rsid w:val="00B570DA"/>
    <w:rsid w:val="00B5778F"/>
    <w:rsid w:val="00B63EE6"/>
    <w:rsid w:val="00B64264"/>
    <w:rsid w:val="00B66A5F"/>
    <w:rsid w:val="00B7035F"/>
    <w:rsid w:val="00B71583"/>
    <w:rsid w:val="00B81928"/>
    <w:rsid w:val="00B852C6"/>
    <w:rsid w:val="00B85946"/>
    <w:rsid w:val="00B909FB"/>
    <w:rsid w:val="00B954A0"/>
    <w:rsid w:val="00B96B87"/>
    <w:rsid w:val="00BA5A31"/>
    <w:rsid w:val="00BB3ADC"/>
    <w:rsid w:val="00BB629B"/>
    <w:rsid w:val="00BD7B4D"/>
    <w:rsid w:val="00BE289B"/>
    <w:rsid w:val="00BF5569"/>
    <w:rsid w:val="00C0582D"/>
    <w:rsid w:val="00C105D4"/>
    <w:rsid w:val="00C21993"/>
    <w:rsid w:val="00C31C68"/>
    <w:rsid w:val="00C45749"/>
    <w:rsid w:val="00C56113"/>
    <w:rsid w:val="00C6086C"/>
    <w:rsid w:val="00C8093C"/>
    <w:rsid w:val="00C866D5"/>
    <w:rsid w:val="00C871F0"/>
    <w:rsid w:val="00C90A45"/>
    <w:rsid w:val="00C96FD2"/>
    <w:rsid w:val="00CA285F"/>
    <w:rsid w:val="00CD5C32"/>
    <w:rsid w:val="00CD6651"/>
    <w:rsid w:val="00CE3E28"/>
    <w:rsid w:val="00CF0478"/>
    <w:rsid w:val="00D0668F"/>
    <w:rsid w:val="00D20F00"/>
    <w:rsid w:val="00D27FBE"/>
    <w:rsid w:val="00D515D7"/>
    <w:rsid w:val="00D548C9"/>
    <w:rsid w:val="00D5651F"/>
    <w:rsid w:val="00D94D24"/>
    <w:rsid w:val="00D974E6"/>
    <w:rsid w:val="00DA5E86"/>
    <w:rsid w:val="00DD7508"/>
    <w:rsid w:val="00DD75CD"/>
    <w:rsid w:val="00E0645C"/>
    <w:rsid w:val="00E11E24"/>
    <w:rsid w:val="00E13A83"/>
    <w:rsid w:val="00E303D0"/>
    <w:rsid w:val="00E66D1B"/>
    <w:rsid w:val="00E76F66"/>
    <w:rsid w:val="00E821AF"/>
    <w:rsid w:val="00E85F3F"/>
    <w:rsid w:val="00EA516E"/>
    <w:rsid w:val="00EC4460"/>
    <w:rsid w:val="00ED17A6"/>
    <w:rsid w:val="00EE39DD"/>
    <w:rsid w:val="00F05FAF"/>
    <w:rsid w:val="00F13C92"/>
    <w:rsid w:val="00F339EE"/>
    <w:rsid w:val="00F34AD3"/>
    <w:rsid w:val="00F36BC6"/>
    <w:rsid w:val="00F4384E"/>
    <w:rsid w:val="00F543C4"/>
    <w:rsid w:val="00F56032"/>
    <w:rsid w:val="00F57238"/>
    <w:rsid w:val="00F607A3"/>
    <w:rsid w:val="00F62285"/>
    <w:rsid w:val="00F66111"/>
    <w:rsid w:val="00F77A14"/>
    <w:rsid w:val="00F830D6"/>
    <w:rsid w:val="00F90044"/>
    <w:rsid w:val="00FB24F2"/>
    <w:rsid w:val="00FB78BD"/>
    <w:rsid w:val="00FC431E"/>
    <w:rsid w:val="00FC7554"/>
    <w:rsid w:val="00FD0023"/>
    <w:rsid w:val="00FE661A"/>
    <w:rsid w:val="047FCFD7"/>
    <w:rsid w:val="054C23F3"/>
    <w:rsid w:val="05FE7BCC"/>
    <w:rsid w:val="079029FB"/>
    <w:rsid w:val="07E10984"/>
    <w:rsid w:val="0A3F1667"/>
    <w:rsid w:val="0F5C9DE5"/>
    <w:rsid w:val="0FACB420"/>
    <w:rsid w:val="13A8EF44"/>
    <w:rsid w:val="13F36A46"/>
    <w:rsid w:val="154A8121"/>
    <w:rsid w:val="155B5751"/>
    <w:rsid w:val="164FE392"/>
    <w:rsid w:val="16BA501F"/>
    <w:rsid w:val="18505F04"/>
    <w:rsid w:val="186595EA"/>
    <w:rsid w:val="18B937FA"/>
    <w:rsid w:val="23A5EAB1"/>
    <w:rsid w:val="260949D1"/>
    <w:rsid w:val="2B28D520"/>
    <w:rsid w:val="2B791299"/>
    <w:rsid w:val="3399C00B"/>
    <w:rsid w:val="346020D5"/>
    <w:rsid w:val="3652923B"/>
    <w:rsid w:val="3770B862"/>
    <w:rsid w:val="38A64A1B"/>
    <w:rsid w:val="3A2F4176"/>
    <w:rsid w:val="3E29B632"/>
    <w:rsid w:val="3F0022E3"/>
    <w:rsid w:val="3F0450C8"/>
    <w:rsid w:val="4225BE85"/>
    <w:rsid w:val="4C0287F2"/>
    <w:rsid w:val="4D34833E"/>
    <w:rsid w:val="4D51A6AF"/>
    <w:rsid w:val="4ED4E62B"/>
    <w:rsid w:val="50675DA8"/>
    <w:rsid w:val="51FD7725"/>
    <w:rsid w:val="52DD96C9"/>
    <w:rsid w:val="538FF93A"/>
    <w:rsid w:val="541221CB"/>
    <w:rsid w:val="54D2333E"/>
    <w:rsid w:val="55A90496"/>
    <w:rsid w:val="566777DA"/>
    <w:rsid w:val="576DD765"/>
    <w:rsid w:val="57AA7C27"/>
    <w:rsid w:val="5956FA7F"/>
    <w:rsid w:val="598880F0"/>
    <w:rsid w:val="5AC9275D"/>
    <w:rsid w:val="61E7998C"/>
    <w:rsid w:val="6267A1A6"/>
    <w:rsid w:val="644EC1EA"/>
    <w:rsid w:val="656BEBF2"/>
    <w:rsid w:val="6A82F243"/>
    <w:rsid w:val="6AA76BC2"/>
    <w:rsid w:val="6D95E7B0"/>
    <w:rsid w:val="6DCF6544"/>
    <w:rsid w:val="6E2CEC1D"/>
    <w:rsid w:val="6E98879A"/>
    <w:rsid w:val="7153E980"/>
    <w:rsid w:val="7286179D"/>
    <w:rsid w:val="735ABDE6"/>
    <w:rsid w:val="7473F677"/>
    <w:rsid w:val="7701F539"/>
    <w:rsid w:val="773CC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4B9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  <w:style w:type="paragraph" w:styleId="ListParagraph">
    <w:name w:val="List Paragraph"/>
    <w:basedOn w:val="Normal"/>
    <w:uiPriority w:val="34"/>
    <w:unhideWhenUsed/>
    <w:qFormat/>
    <w:rsid w:val="000E0B33"/>
    <w:pPr>
      <w:ind w:left="720"/>
      <w:contextualSpacing/>
    </w:pPr>
  </w:style>
  <w:style w:type="table" w:styleId="GridTable5Dark-Accent1">
    <w:name w:val="Grid Table 5 Dark Accent 1"/>
    <w:basedOn w:val="TableNormal"/>
    <w:uiPriority w:val="50"/>
    <w:rsid w:val="00C561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8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0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2020-12-11T06:07:00Z</dcterms:created>
  <dcterms:modified xsi:type="dcterms:W3CDTF">2020-12-11T06:07:00Z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